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647B" w14:textId="5A769D44" w:rsidR="00E4281B" w:rsidRPr="00917312" w:rsidRDefault="00E4281B" w:rsidP="00917312">
      <w:pPr>
        <w:pStyle w:val="Title"/>
      </w:pPr>
      <w:r w:rsidRPr="00917312">
        <w:t>COVID-19, Australia: Epidemiology Report 1</w:t>
      </w:r>
      <w:r w:rsidR="00F85BDE" w:rsidRPr="00917312">
        <w:t>4</w:t>
      </w:r>
      <w:r w:rsidRPr="00917312">
        <w:t xml:space="preserve">: </w:t>
      </w:r>
    </w:p>
    <w:p w14:paraId="49F12BA5" w14:textId="5DE112BE" w:rsidR="00E4281B" w:rsidRPr="00CA2B70" w:rsidRDefault="00E4281B" w:rsidP="003C037C">
      <w:pPr>
        <w:pStyle w:val="Subtitle"/>
        <w:spacing w:after="0" w:line="240" w:lineRule="auto"/>
      </w:pPr>
      <w:r w:rsidRPr="00917312">
        <w:t xml:space="preserve">Reporting week ending 23:59 AEST </w:t>
      </w:r>
      <w:r w:rsidR="0026096E" w:rsidRPr="00917312">
        <w:t>3 May</w:t>
      </w:r>
      <w:r w:rsidRPr="00917312">
        <w:t xml:space="preserve"> 2020 </w:t>
      </w:r>
      <w:r w:rsidR="003C037C">
        <w:br/>
      </w:r>
      <w:r w:rsidR="003C037C">
        <w:rPr>
          <w:i w:val="0"/>
          <w:sz w:val="20"/>
        </w:rPr>
        <w:br/>
      </w:r>
      <w:r w:rsidRPr="00917312">
        <w:rPr>
          <w:i w:val="0"/>
        </w:rPr>
        <w:t>COVID-19 National Incident Room Surveillance Team</w:t>
      </w:r>
    </w:p>
    <w:p w14:paraId="44242285" w14:textId="33594386" w:rsidR="000D48B8" w:rsidRDefault="006B3B37" w:rsidP="00444C2B">
      <w:pPr>
        <w:spacing w:after="0" w:line="240" w:lineRule="auto"/>
      </w:pPr>
      <w:r>
        <w:rPr>
          <w:i/>
        </w:rPr>
        <w:br/>
      </w:r>
      <w:r w:rsidR="00E4281B" w:rsidRPr="00E4281B">
        <w:rPr>
          <w:i/>
        </w:rPr>
        <w:t xml:space="preserve">Notified cases of COVID-19 and associated deaths reported to the National Notifiable Diseases Surveillance System (NNDSS) to </w:t>
      </w:r>
      <w:r w:rsidR="0026096E">
        <w:rPr>
          <w:i/>
        </w:rPr>
        <w:t>3 May 2020</w:t>
      </w:r>
      <w:r w:rsidR="00E4281B" w:rsidRPr="00E4281B">
        <w:rPr>
          <w:i/>
        </w:rPr>
        <w:t>.</w:t>
      </w:r>
      <w:r w:rsidR="000D48B8">
        <w:t xml:space="preserve"> </w:t>
      </w:r>
    </w:p>
    <w:p w14:paraId="394D3064" w14:textId="77777777" w:rsidR="00E4281B" w:rsidRPr="000938CC" w:rsidRDefault="00E4281B" w:rsidP="001133EA">
      <w:pPr>
        <w:pStyle w:val="Heading1"/>
        <w:spacing w:before="120" w:after="120" w:line="240" w:lineRule="auto"/>
      </w:pPr>
      <w:r w:rsidRPr="000938CC">
        <w:t>Summary</w:t>
      </w:r>
    </w:p>
    <w:tbl>
      <w:tblPr>
        <w:tblStyle w:val="CDI-StandardTable"/>
        <w:tblW w:w="0" w:type="auto"/>
        <w:tblCellMar>
          <w:top w:w="57" w:type="dxa"/>
          <w:left w:w="284" w:type="dxa"/>
          <w:bottom w:w="57" w:type="dxa"/>
          <w:right w:w="284"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7746"/>
      </w:tblGrid>
      <w:tr w:rsidR="00E4281B" w:rsidRPr="00E22184" w14:paraId="61B67D81" w14:textId="77777777" w:rsidTr="00917312">
        <w:trPr>
          <w:cnfStyle w:val="100000000000" w:firstRow="1" w:lastRow="0" w:firstColumn="0" w:lastColumn="0" w:oddVBand="0" w:evenVBand="0" w:oddHBand="0" w:evenHBand="0" w:firstRowFirstColumn="0" w:firstRowLastColumn="0" w:lastRowFirstColumn="0" w:lastRowLastColumn="0"/>
          <w:trHeight w:hRule="exact" w:val="361"/>
          <w:tblHeader/>
        </w:trPr>
        <w:tc>
          <w:tcPr>
            <w:tcW w:w="10440" w:type="dxa"/>
            <w:gridSpan w:val="2"/>
          </w:tcPr>
          <w:p w14:paraId="614651A1" w14:textId="74F81A52" w:rsidR="00E4281B" w:rsidRPr="00E22184" w:rsidRDefault="00E4281B" w:rsidP="00F85BDE">
            <w:pPr>
              <w:contextualSpacing/>
              <w:rPr>
                <w:b w:val="0"/>
                <w:color w:val="FFFFFF" w:themeColor="background1"/>
                <w:szCs w:val="18"/>
              </w:rPr>
            </w:pPr>
            <w:r w:rsidRPr="00E22184">
              <w:rPr>
                <w:color w:val="FFFFFF" w:themeColor="background1"/>
                <w:w w:val="115"/>
                <w:szCs w:val="18"/>
              </w:rPr>
              <w:t xml:space="preserve">Confirmed cases in Australia notified up to </w:t>
            </w:r>
            <w:r w:rsidR="00F85BDE" w:rsidRPr="00E22184">
              <w:rPr>
                <w:color w:val="FFFFFF" w:themeColor="background1"/>
                <w:w w:val="115"/>
                <w:szCs w:val="18"/>
              </w:rPr>
              <w:t>3</w:t>
            </w:r>
            <w:r w:rsidRPr="00E22184">
              <w:rPr>
                <w:color w:val="FFFFFF" w:themeColor="background1"/>
                <w:w w:val="115"/>
                <w:szCs w:val="18"/>
              </w:rPr>
              <w:t xml:space="preserve"> </w:t>
            </w:r>
            <w:r w:rsidR="00F85BDE" w:rsidRPr="00E22184">
              <w:rPr>
                <w:color w:val="FFFFFF" w:themeColor="background1"/>
                <w:w w:val="115"/>
                <w:szCs w:val="18"/>
              </w:rPr>
              <w:t>May</w:t>
            </w:r>
            <w:r w:rsidRPr="00E22184">
              <w:rPr>
                <w:color w:val="FFFFFF" w:themeColor="background1"/>
                <w:w w:val="115"/>
                <w:szCs w:val="18"/>
              </w:rPr>
              <w:t xml:space="preserve"> 2020</w:t>
            </w:r>
            <w:r w:rsidRPr="00E22184">
              <w:rPr>
                <w:rStyle w:val="FootnoteReference"/>
                <w:b w:val="0"/>
                <w:color w:val="FFFFFF" w:themeColor="background1"/>
                <w:szCs w:val="18"/>
              </w:rPr>
              <w:footnoteReference w:id="2"/>
            </w:r>
          </w:p>
        </w:tc>
      </w:tr>
      <w:tr w:rsidR="001D3534" w:rsidRPr="00E22184" w14:paraId="29EF9C43" w14:textId="77777777" w:rsidTr="00917312">
        <w:trPr>
          <w:trHeight w:hRule="exact" w:val="284"/>
        </w:trPr>
        <w:tc>
          <w:tcPr>
            <w:tcW w:w="2694" w:type="dxa"/>
          </w:tcPr>
          <w:p w14:paraId="30F9ACE9" w14:textId="77777777" w:rsidR="00A740CC" w:rsidRPr="00E22184" w:rsidRDefault="00A740CC" w:rsidP="00A740CC">
            <w:pPr>
              <w:contextualSpacing/>
              <w:rPr>
                <w:color w:val="000000" w:themeColor="text1"/>
                <w:szCs w:val="18"/>
              </w:rPr>
            </w:pPr>
            <w:r w:rsidRPr="00E22184">
              <w:rPr>
                <w:color w:val="000000" w:themeColor="text1"/>
                <w:w w:val="115"/>
                <w:szCs w:val="18"/>
              </w:rPr>
              <w:t>Notifications</w:t>
            </w:r>
          </w:p>
        </w:tc>
        <w:tc>
          <w:tcPr>
            <w:tcW w:w="7746" w:type="dxa"/>
          </w:tcPr>
          <w:p w14:paraId="756B2176" w14:textId="1E1D3BAC" w:rsidR="00A740CC" w:rsidRPr="00E22184" w:rsidRDefault="009622DD" w:rsidP="002E2F24">
            <w:pPr>
              <w:contextualSpacing/>
              <w:jc w:val="right"/>
              <w:rPr>
                <w:color w:val="000000" w:themeColor="text1"/>
                <w:szCs w:val="18"/>
              </w:rPr>
            </w:pPr>
            <w:r w:rsidRPr="00E22184">
              <w:rPr>
                <w:color w:val="000000" w:themeColor="text1"/>
                <w:w w:val="115"/>
                <w:szCs w:val="18"/>
              </w:rPr>
              <w:t>6,784</w:t>
            </w:r>
          </w:p>
        </w:tc>
      </w:tr>
      <w:tr w:rsidR="001D3534" w:rsidRPr="00E22184" w14:paraId="59398D2B" w14:textId="77777777" w:rsidTr="00917312">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tcPr>
          <w:p w14:paraId="684A7B7F" w14:textId="77777777" w:rsidR="00A740CC" w:rsidRPr="00E22184" w:rsidRDefault="00A740CC" w:rsidP="00A740CC">
            <w:pPr>
              <w:contextualSpacing/>
              <w:rPr>
                <w:color w:val="000000" w:themeColor="text1"/>
                <w:szCs w:val="18"/>
              </w:rPr>
            </w:pPr>
            <w:r w:rsidRPr="00E22184">
              <w:rPr>
                <w:color w:val="000000" w:themeColor="text1"/>
                <w:w w:val="115"/>
                <w:szCs w:val="18"/>
              </w:rPr>
              <w:t>Deaths</w:t>
            </w:r>
          </w:p>
        </w:tc>
        <w:tc>
          <w:tcPr>
            <w:tcW w:w="7746" w:type="dxa"/>
          </w:tcPr>
          <w:p w14:paraId="0C70AA15" w14:textId="68A84476" w:rsidR="00A740CC" w:rsidRPr="00E22184" w:rsidRDefault="007A204D" w:rsidP="002E2F24">
            <w:pPr>
              <w:contextualSpacing/>
              <w:jc w:val="right"/>
              <w:rPr>
                <w:color w:val="000000" w:themeColor="text1"/>
                <w:szCs w:val="18"/>
              </w:rPr>
            </w:pPr>
            <w:r w:rsidRPr="00E22184">
              <w:rPr>
                <w:color w:val="000000" w:themeColor="text1"/>
                <w:w w:val="115"/>
                <w:szCs w:val="18"/>
              </w:rPr>
              <w:t>89</w:t>
            </w:r>
          </w:p>
        </w:tc>
      </w:tr>
    </w:tbl>
    <w:p w14:paraId="0FE9848A" w14:textId="77777777" w:rsidR="000C5878" w:rsidRPr="001D3534" w:rsidRDefault="000C5878" w:rsidP="00444C2B">
      <w:pPr>
        <w:spacing w:after="0" w:line="240" w:lineRule="auto"/>
        <w:rPr>
          <w:color w:val="000000" w:themeColor="text1"/>
        </w:rPr>
      </w:pPr>
    </w:p>
    <w:p w14:paraId="0C8E546A" w14:textId="1A6DECCB" w:rsidR="00910E27" w:rsidRPr="001D3534" w:rsidRDefault="00910E27" w:rsidP="000938CC">
      <w:pPr>
        <w:rPr>
          <w:color w:val="000000" w:themeColor="text1"/>
        </w:rPr>
      </w:pPr>
      <w:r w:rsidRPr="001D3534">
        <w:rPr>
          <w:color w:val="000000" w:themeColor="text1"/>
        </w:rPr>
        <w:t>The reduction in international travel</w:t>
      </w:r>
      <w:r w:rsidR="00F24CE5" w:rsidRPr="001D3534">
        <w:rPr>
          <w:color w:val="000000" w:themeColor="text1"/>
        </w:rPr>
        <w:t xml:space="preserve"> and</w:t>
      </w:r>
      <w:r w:rsidRPr="001D3534">
        <w:rPr>
          <w:color w:val="000000" w:themeColor="text1"/>
        </w:rPr>
        <w:t xml:space="preserve"> domestic movement, social distancing measures and public health action have likely slowed the spread of </w:t>
      </w:r>
      <w:r w:rsidR="000062D7" w:rsidRPr="001D3534">
        <w:rPr>
          <w:color w:val="000000" w:themeColor="text1"/>
        </w:rPr>
        <w:t>COVID-19 in Australia</w:t>
      </w:r>
      <w:r w:rsidRPr="001D3534">
        <w:rPr>
          <w:color w:val="000000" w:themeColor="text1"/>
        </w:rPr>
        <w:t>.</w:t>
      </w:r>
    </w:p>
    <w:p w14:paraId="4B49156A" w14:textId="55B68D7E" w:rsidR="008C4CEB" w:rsidRPr="001D3534" w:rsidRDefault="009B1BDE" w:rsidP="000938CC">
      <w:pPr>
        <w:rPr>
          <w:color w:val="000000" w:themeColor="text1"/>
        </w:rPr>
      </w:pPr>
      <w:r>
        <w:rPr>
          <w:color w:val="000000" w:themeColor="text1"/>
        </w:rPr>
        <w:t>Currently new n</w:t>
      </w:r>
      <w:r w:rsidR="008C4CEB" w:rsidRPr="001D3534">
        <w:rPr>
          <w:color w:val="000000" w:themeColor="text1"/>
        </w:rPr>
        <w:t>otifications in Australia</w:t>
      </w:r>
      <w:r>
        <w:rPr>
          <w:color w:val="000000" w:themeColor="text1"/>
        </w:rPr>
        <w:t xml:space="preserve"> are mostly considered to be locally-acquired with some cases still reported </w:t>
      </w:r>
      <w:r w:rsidR="008C4CEB" w:rsidRPr="001D3534">
        <w:rPr>
          <w:color w:val="000000" w:themeColor="text1"/>
        </w:rPr>
        <w:t xml:space="preserve"> among people with recent overseas travel. Most locally-acquired cases </w:t>
      </w:r>
      <w:r w:rsidR="00B41990" w:rsidRPr="001D3534">
        <w:rPr>
          <w:color w:val="000000" w:themeColor="text1"/>
        </w:rPr>
        <w:t>can</w:t>
      </w:r>
      <w:r w:rsidR="008C4CEB" w:rsidRPr="001D3534">
        <w:rPr>
          <w:color w:val="000000" w:themeColor="text1"/>
        </w:rPr>
        <w:t xml:space="preserve"> be linked back to a confirmed case</w:t>
      </w:r>
      <w:r>
        <w:rPr>
          <w:color w:val="000000" w:themeColor="text1"/>
        </w:rPr>
        <w:t xml:space="preserve"> or known cluster</w:t>
      </w:r>
      <w:r w:rsidR="008C4CEB" w:rsidRPr="001D3534">
        <w:rPr>
          <w:color w:val="000000" w:themeColor="text1"/>
        </w:rPr>
        <w:t>, with a small portion unable to be epidemiologically linked</w:t>
      </w:r>
      <w:r w:rsidR="000062D7" w:rsidRPr="001D3534">
        <w:rPr>
          <w:color w:val="000000" w:themeColor="text1"/>
        </w:rPr>
        <w:t xml:space="preserve"> to another case</w:t>
      </w:r>
      <w:r w:rsidR="008C4CEB" w:rsidRPr="001D3534">
        <w:rPr>
          <w:color w:val="000000" w:themeColor="text1"/>
        </w:rPr>
        <w:t xml:space="preserve">. The </w:t>
      </w:r>
      <w:r w:rsidR="000062D7" w:rsidRPr="001D3534">
        <w:rPr>
          <w:color w:val="000000" w:themeColor="text1"/>
        </w:rPr>
        <w:t xml:space="preserve">ratio </w:t>
      </w:r>
      <w:r w:rsidR="008C4CEB" w:rsidRPr="001D3534">
        <w:rPr>
          <w:color w:val="000000" w:themeColor="text1"/>
        </w:rPr>
        <w:t>of overseas-acquired cases to locally-acquired cases varies by jurisdiction.</w:t>
      </w:r>
    </w:p>
    <w:p w14:paraId="4DC7521B" w14:textId="67249ADD" w:rsidR="00976237" w:rsidRPr="001D3534" w:rsidRDefault="00E6405D" w:rsidP="000938CC">
      <w:pPr>
        <w:rPr>
          <w:color w:val="000000" w:themeColor="text1"/>
        </w:rPr>
      </w:pPr>
      <w:r w:rsidRPr="001D3534">
        <w:rPr>
          <w:color w:val="000000" w:themeColor="text1"/>
        </w:rPr>
        <w:t>T</w:t>
      </w:r>
      <w:r w:rsidR="00976237" w:rsidRPr="001D3534">
        <w:rPr>
          <w:color w:val="000000" w:themeColor="text1"/>
        </w:rPr>
        <w:t>he</w:t>
      </w:r>
      <w:r w:rsidRPr="001D3534">
        <w:rPr>
          <w:color w:val="000000" w:themeColor="text1"/>
        </w:rPr>
        <w:t xml:space="preserve"> crude</w:t>
      </w:r>
      <w:r w:rsidR="00976237" w:rsidRPr="001D3534">
        <w:rPr>
          <w:color w:val="000000" w:themeColor="text1"/>
        </w:rPr>
        <w:t xml:space="preserve"> </w:t>
      </w:r>
      <w:r w:rsidRPr="001D3534">
        <w:rPr>
          <w:color w:val="000000" w:themeColor="text1"/>
        </w:rPr>
        <w:t>case fatality rate (CFR) in Australia remains low (1</w:t>
      </w:r>
      <w:r w:rsidR="007A204D" w:rsidRPr="001D3534">
        <w:rPr>
          <w:color w:val="000000" w:themeColor="text1"/>
        </w:rPr>
        <w:t>.3</w:t>
      </w:r>
      <w:r w:rsidR="00976237" w:rsidRPr="001D3534">
        <w:rPr>
          <w:color w:val="000000" w:themeColor="text1"/>
        </w:rPr>
        <w:t xml:space="preserve">%) compared to the </w:t>
      </w:r>
      <w:r w:rsidRPr="001D3534">
        <w:rPr>
          <w:color w:val="000000" w:themeColor="text1"/>
        </w:rPr>
        <w:t>World Health Organization</w:t>
      </w:r>
      <w:r w:rsidR="00B41990" w:rsidRPr="001D3534">
        <w:rPr>
          <w:color w:val="000000" w:themeColor="text1"/>
        </w:rPr>
        <w:t>’s</w:t>
      </w:r>
      <w:r w:rsidRPr="001D3534">
        <w:rPr>
          <w:color w:val="000000" w:themeColor="text1"/>
        </w:rPr>
        <w:t xml:space="preserve"> globally</w:t>
      </w:r>
      <w:r w:rsidR="00B41990" w:rsidRPr="001D3534">
        <w:rPr>
          <w:color w:val="000000" w:themeColor="text1"/>
        </w:rPr>
        <w:t>-</w:t>
      </w:r>
      <w:r w:rsidR="00976237" w:rsidRPr="001D3534">
        <w:rPr>
          <w:color w:val="000000" w:themeColor="text1"/>
        </w:rPr>
        <w:t xml:space="preserve">reported </w:t>
      </w:r>
      <w:r w:rsidR="00281B82" w:rsidRPr="001D3534">
        <w:rPr>
          <w:color w:val="000000" w:themeColor="text1"/>
        </w:rPr>
        <w:t>rate (7.1</w:t>
      </w:r>
      <w:r w:rsidR="00976237" w:rsidRPr="001D3534">
        <w:rPr>
          <w:color w:val="000000" w:themeColor="text1"/>
        </w:rPr>
        <w:t>%) and to other comparable high</w:t>
      </w:r>
      <w:r w:rsidR="00B41990" w:rsidRPr="001D3534">
        <w:rPr>
          <w:color w:val="000000" w:themeColor="text1"/>
        </w:rPr>
        <w:t>-</w:t>
      </w:r>
      <w:r w:rsidR="00976237" w:rsidRPr="001D3534">
        <w:rPr>
          <w:color w:val="000000" w:themeColor="text1"/>
        </w:rPr>
        <w:t>in</w:t>
      </w:r>
      <w:r w:rsidRPr="001D3534">
        <w:rPr>
          <w:color w:val="000000" w:themeColor="text1"/>
        </w:rPr>
        <w:t xml:space="preserve">come countries such as the </w:t>
      </w:r>
      <w:r w:rsidR="00F9258B" w:rsidRPr="001D3534">
        <w:rPr>
          <w:color w:val="000000" w:themeColor="text1"/>
        </w:rPr>
        <w:t xml:space="preserve">United States of America </w:t>
      </w:r>
      <w:r w:rsidR="00281B82" w:rsidRPr="001D3534">
        <w:rPr>
          <w:color w:val="000000" w:themeColor="text1"/>
        </w:rPr>
        <w:t>(5.7</w:t>
      </w:r>
      <w:r w:rsidRPr="001D3534">
        <w:rPr>
          <w:color w:val="000000" w:themeColor="text1"/>
        </w:rPr>
        <w:t xml:space="preserve">%) and the </w:t>
      </w:r>
      <w:r w:rsidR="00F9258B" w:rsidRPr="001D3534">
        <w:rPr>
          <w:color w:val="000000" w:themeColor="text1"/>
        </w:rPr>
        <w:t xml:space="preserve">United Kingdom </w:t>
      </w:r>
      <w:r w:rsidR="00281B82" w:rsidRPr="001D3534">
        <w:rPr>
          <w:color w:val="000000" w:themeColor="text1"/>
        </w:rPr>
        <w:t>(15.4</w:t>
      </w:r>
      <w:r w:rsidRPr="001D3534">
        <w:rPr>
          <w:color w:val="000000" w:themeColor="text1"/>
        </w:rPr>
        <w:t>%</w:t>
      </w:r>
      <w:r w:rsidR="00976237" w:rsidRPr="001D3534">
        <w:rPr>
          <w:color w:val="000000" w:themeColor="text1"/>
        </w:rPr>
        <w:t>). The low</w:t>
      </w:r>
      <w:r w:rsidR="000062D7" w:rsidRPr="001D3534">
        <w:rPr>
          <w:color w:val="000000" w:themeColor="text1"/>
        </w:rPr>
        <w:t>er</w:t>
      </w:r>
      <w:r w:rsidR="00976237" w:rsidRPr="001D3534">
        <w:rPr>
          <w:color w:val="000000" w:themeColor="text1"/>
        </w:rPr>
        <w:t xml:space="preserve"> CFR</w:t>
      </w:r>
      <w:r w:rsidR="000062D7" w:rsidRPr="001D3534">
        <w:rPr>
          <w:color w:val="000000" w:themeColor="text1"/>
        </w:rPr>
        <w:t xml:space="preserve"> in Australia</w:t>
      </w:r>
      <w:r w:rsidR="00976237" w:rsidRPr="001D3534">
        <w:rPr>
          <w:color w:val="000000" w:themeColor="text1"/>
        </w:rPr>
        <w:t xml:space="preserve"> is likely reflective of high case ascertainment including detection of mild cases. </w:t>
      </w:r>
    </w:p>
    <w:p w14:paraId="72A5C466" w14:textId="71CAD72D" w:rsidR="00E4281B" w:rsidRPr="001D3534" w:rsidRDefault="00E4281B" w:rsidP="000938CC">
      <w:pPr>
        <w:rPr>
          <w:noProof/>
          <w:color w:val="000000" w:themeColor="text1"/>
        </w:rPr>
      </w:pPr>
      <w:r w:rsidRPr="001D3534">
        <w:rPr>
          <w:noProof/>
          <w:color w:val="000000" w:themeColor="text1"/>
        </w:rPr>
        <w:t>Internationally,</w:t>
      </w:r>
      <w:r w:rsidR="009B4D90" w:rsidRPr="001D3534">
        <w:rPr>
          <w:noProof/>
          <w:color w:val="000000" w:themeColor="text1"/>
        </w:rPr>
        <w:t xml:space="preserve"> </w:t>
      </w:r>
      <w:r w:rsidR="003962B5" w:rsidRPr="001D3534">
        <w:rPr>
          <w:noProof/>
          <w:color w:val="000000" w:themeColor="text1"/>
        </w:rPr>
        <w:t>cases continue to increase</w:t>
      </w:r>
      <w:r w:rsidRPr="001D3534">
        <w:rPr>
          <w:noProof/>
          <w:color w:val="000000" w:themeColor="text1"/>
        </w:rPr>
        <w:t>.</w:t>
      </w:r>
      <w:r w:rsidR="009B1BDE" w:rsidRPr="009B1BDE">
        <w:rPr>
          <w:noProof/>
        </w:rPr>
        <w:t xml:space="preserve"> </w:t>
      </w:r>
      <w:r w:rsidR="009B1BDE" w:rsidRPr="00BC4E99">
        <w:rPr>
          <w:noProof/>
        </w:rPr>
        <w:t>The rates of increase have started to slow in several regions, although it is too soon to tell whether this trend will be sustained</w:t>
      </w:r>
      <w:r w:rsidR="00066F1C">
        <w:rPr>
          <w:noProof/>
        </w:rPr>
        <w:t>.</w:t>
      </w:r>
    </w:p>
    <w:p w14:paraId="28FD6C0A" w14:textId="77777777" w:rsidR="00E22184" w:rsidRDefault="00F24CE5" w:rsidP="003206F9">
      <w:r>
        <w:t xml:space="preserve">Keywords: </w:t>
      </w:r>
      <w:r w:rsidRPr="00F24CE5">
        <w:t>SARS-CoV-2; novel coronavirus; 2019-nCoV; coronavirus disease 2019; COVID-19; acute respiratory disease; epidemiology; Australia</w:t>
      </w:r>
    </w:p>
    <w:p w14:paraId="240B01E2" w14:textId="4C74696E" w:rsidR="00F1345F" w:rsidRDefault="000B5FFF" w:rsidP="003206F9">
      <w:pPr>
        <w:sectPr w:rsidR="00F1345F"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rPr>
          <w:noProof/>
        </w:rPr>
        <w:drawing>
          <wp:inline distT="0" distB="0" distL="0" distR="0" wp14:anchorId="057AB600" wp14:editId="7D0DF9AC">
            <wp:extent cx="6629400" cy="2483133"/>
            <wp:effectExtent l="0" t="0" r="0" b="0"/>
            <wp:docPr id="3" name="Picture 3" descr="Bar chart showing COVID-19 notifications by date of illness onset, for the 6,784 Australian cases. Notifications for the cases shown have onset dates ranging from 13 January 2020 to 3 May 2020. The chart also shows the curve of cumulative cases, which rises most steeply between 15 and 25 March before levelling off to a much more gradual rise throughout April and the start of M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7995" cy="2486352"/>
                    </a:xfrm>
                    <a:prstGeom prst="rect">
                      <a:avLst/>
                    </a:prstGeom>
                  </pic:spPr>
                </pic:pic>
              </a:graphicData>
            </a:graphic>
          </wp:inline>
        </w:drawing>
      </w:r>
      <w:r w:rsidR="001133EA">
        <w:br/>
      </w:r>
    </w:p>
    <w:p w14:paraId="56C1B1FA" w14:textId="77777777" w:rsidR="00E4281B" w:rsidRPr="009D3309" w:rsidRDefault="00E4281B" w:rsidP="009D3309">
      <w:pPr>
        <w:pStyle w:val="Heading1"/>
      </w:pPr>
      <w:r w:rsidRPr="009D3309">
        <w:lastRenderedPageBreak/>
        <w:t xml:space="preserve">Australian cases: descriptive epidemiology </w:t>
      </w:r>
    </w:p>
    <w:p w14:paraId="5FD59557" w14:textId="77777777" w:rsidR="00FF54B9" w:rsidRPr="009D3309" w:rsidRDefault="00FF54B9" w:rsidP="009D3309">
      <w:pPr>
        <w:pStyle w:val="Heading2"/>
      </w:pPr>
      <w:bookmarkStart w:id="0" w:name="_Ref512339903"/>
      <w:bookmarkStart w:id="1" w:name="_Ref522005646"/>
      <w:r w:rsidRPr="009D3309">
        <w:t xml:space="preserve">National trends </w:t>
      </w:r>
    </w:p>
    <w:p w14:paraId="1FCF1C6D" w14:textId="7BAA9D89" w:rsidR="00FF54B9" w:rsidRPr="001D3534" w:rsidRDefault="00FF54B9" w:rsidP="009D3309">
      <w:pPr>
        <w:rPr>
          <w:color w:val="000000" w:themeColor="text1"/>
        </w:rPr>
      </w:pPr>
      <w:r w:rsidRPr="001D3534">
        <w:rPr>
          <w:color w:val="000000" w:themeColor="text1"/>
        </w:rPr>
        <w:t xml:space="preserve">For the week ending </w:t>
      </w:r>
      <w:r w:rsidR="0026096E" w:rsidRPr="001D3534">
        <w:rPr>
          <w:color w:val="000000" w:themeColor="text1"/>
        </w:rPr>
        <w:t>3 May 2020</w:t>
      </w:r>
      <w:r w:rsidRPr="001D3534">
        <w:rPr>
          <w:color w:val="000000" w:themeColor="text1"/>
        </w:rPr>
        <w:t xml:space="preserve">, </w:t>
      </w:r>
      <w:r w:rsidR="000062D7" w:rsidRPr="001D3534">
        <w:rPr>
          <w:color w:val="000000" w:themeColor="text1"/>
        </w:rPr>
        <w:t xml:space="preserve">there were </w:t>
      </w:r>
      <w:r w:rsidR="008E4B25" w:rsidRPr="001D3534">
        <w:rPr>
          <w:color w:val="000000" w:themeColor="text1"/>
        </w:rPr>
        <w:t>ninety</w:t>
      </w:r>
      <w:r w:rsidR="00F126AE" w:rsidRPr="001D3534">
        <w:rPr>
          <w:color w:val="000000" w:themeColor="text1"/>
        </w:rPr>
        <w:t xml:space="preserve"> cases</w:t>
      </w:r>
      <w:r w:rsidRPr="001D3534">
        <w:rPr>
          <w:color w:val="000000" w:themeColor="text1"/>
        </w:rPr>
        <w:t xml:space="preserve"> of COVID-19 notified to the NNDSS, bringing the total number of confirmed cases notified in Australia to 6,</w:t>
      </w:r>
      <w:r w:rsidR="00F126AE" w:rsidRPr="001D3534">
        <w:rPr>
          <w:color w:val="000000" w:themeColor="text1"/>
        </w:rPr>
        <w:t>7</w:t>
      </w:r>
      <w:r w:rsidR="009622DD" w:rsidRPr="001D3534">
        <w:rPr>
          <w:color w:val="000000" w:themeColor="text1"/>
        </w:rPr>
        <w:t>84</w:t>
      </w:r>
      <w:r w:rsidRPr="001D3534">
        <w:rPr>
          <w:color w:val="000000" w:themeColor="text1"/>
        </w:rPr>
        <w:t xml:space="preserve">. </w:t>
      </w:r>
    </w:p>
    <w:p w14:paraId="678231B3" w14:textId="29FFD2DD" w:rsidR="00FF54B9" w:rsidRPr="001D3534" w:rsidRDefault="009B1BDE" w:rsidP="009D3309">
      <w:pPr>
        <w:rPr>
          <w:color w:val="000000" w:themeColor="text1"/>
        </w:rPr>
      </w:pPr>
      <w:r>
        <w:t>Following the national peak in cases during the week of 16</w:t>
      </w:r>
      <w:r w:rsidR="009E1291">
        <w:t>–</w:t>
      </w:r>
      <w:r>
        <w:t>22 March,</w:t>
      </w:r>
      <w:r w:rsidRPr="001D3534">
        <w:rPr>
          <w:color w:val="000000" w:themeColor="text1"/>
        </w:rPr>
        <w:t xml:space="preserve"> </w:t>
      </w:r>
      <w:r>
        <w:rPr>
          <w:color w:val="000000" w:themeColor="text1"/>
        </w:rPr>
        <w:t>t</w:t>
      </w:r>
      <w:r w:rsidR="00FF54B9" w:rsidRPr="001D3534">
        <w:rPr>
          <w:color w:val="000000" w:themeColor="text1"/>
        </w:rPr>
        <w:t>he number of new cases</w:t>
      </w:r>
      <w:r>
        <w:rPr>
          <w:color w:val="000000" w:themeColor="text1"/>
        </w:rPr>
        <w:t xml:space="preserve"> has</w:t>
      </w:r>
      <w:r w:rsidR="00FF54B9" w:rsidRPr="001D3534">
        <w:rPr>
          <w:color w:val="000000" w:themeColor="text1"/>
        </w:rPr>
        <w:t xml:space="preserve"> continue</w:t>
      </w:r>
      <w:r>
        <w:rPr>
          <w:color w:val="000000" w:themeColor="text1"/>
        </w:rPr>
        <w:t>d</w:t>
      </w:r>
      <w:r w:rsidR="00FF54B9" w:rsidRPr="001D3534">
        <w:rPr>
          <w:color w:val="000000" w:themeColor="text1"/>
        </w:rPr>
        <w:t xml:space="preserve"> to decrease</w:t>
      </w:r>
      <w:r w:rsidR="00D639BA">
        <w:rPr>
          <w:color w:val="000000" w:themeColor="text1"/>
        </w:rPr>
        <w:t xml:space="preserve"> (Table 1)</w:t>
      </w:r>
      <w:r w:rsidR="00E467E4" w:rsidRPr="001D3534">
        <w:rPr>
          <w:color w:val="000000" w:themeColor="text1"/>
        </w:rPr>
        <w:t>,</w:t>
      </w:r>
      <w:r w:rsidR="00FF54B9" w:rsidRPr="001D3534">
        <w:rPr>
          <w:color w:val="000000" w:themeColor="text1"/>
        </w:rPr>
        <w:t xml:space="preserve"> which indicates a reduction in disease transmission, as demonstrated by a flattening of the cumulative cases curve. </w:t>
      </w:r>
      <w:r w:rsidR="00FF27A9" w:rsidRPr="001D3534">
        <w:rPr>
          <w:color w:val="000000" w:themeColor="text1"/>
        </w:rPr>
        <w:t>Note that rates are presented by diagnosis date and may differ from</w:t>
      </w:r>
      <w:r w:rsidR="001D3534" w:rsidRPr="001D3534">
        <w:rPr>
          <w:color w:val="000000" w:themeColor="text1"/>
        </w:rPr>
        <w:t xml:space="preserve"> the</w:t>
      </w:r>
      <w:r w:rsidR="00FF27A9" w:rsidRPr="001D3534">
        <w:rPr>
          <w:color w:val="000000" w:themeColor="text1"/>
        </w:rPr>
        <w:t xml:space="preserve"> number </w:t>
      </w:r>
      <w:r w:rsidR="001D3534" w:rsidRPr="001D3534">
        <w:rPr>
          <w:color w:val="000000" w:themeColor="text1"/>
        </w:rPr>
        <w:t xml:space="preserve">of </w:t>
      </w:r>
      <w:r w:rsidR="006150CA" w:rsidRPr="001D3534">
        <w:rPr>
          <w:color w:val="000000" w:themeColor="text1"/>
        </w:rPr>
        <w:t xml:space="preserve">new notifications </w:t>
      </w:r>
      <w:r w:rsidR="00FF27A9" w:rsidRPr="001D3534">
        <w:rPr>
          <w:color w:val="000000" w:themeColor="text1"/>
        </w:rPr>
        <w:t xml:space="preserve">in each week. </w:t>
      </w:r>
      <w:r w:rsidR="00FF54B9" w:rsidRPr="001D3534">
        <w:rPr>
          <w:color w:val="000000" w:themeColor="text1"/>
        </w:rPr>
        <w:t xml:space="preserve">While reduction in international travel has decreased the number of imported cases, public health </w:t>
      </w:r>
      <w:r>
        <w:rPr>
          <w:color w:val="000000" w:themeColor="text1"/>
        </w:rPr>
        <w:t>measures</w:t>
      </w:r>
      <w:r w:rsidRPr="001D3534">
        <w:rPr>
          <w:color w:val="000000" w:themeColor="text1"/>
        </w:rPr>
        <w:t xml:space="preserve"> </w:t>
      </w:r>
      <w:r w:rsidR="00FF54B9" w:rsidRPr="001D3534">
        <w:rPr>
          <w:color w:val="000000" w:themeColor="text1"/>
        </w:rPr>
        <w:t xml:space="preserve">such as social distancing remain important in continuing to limit domestic spread. </w:t>
      </w:r>
    </w:p>
    <w:p w14:paraId="08B99166" w14:textId="2CC4E5E7" w:rsidR="00FF54B9" w:rsidRPr="001D3534" w:rsidRDefault="009E1291" w:rsidP="009D3309">
      <w:pPr>
        <w:rPr>
          <w:color w:val="000000" w:themeColor="text1"/>
        </w:rPr>
      </w:pPr>
      <w:r>
        <w:rPr>
          <w:color w:val="000000" w:themeColor="text1"/>
        </w:rPr>
        <w:t>At the jurisdictional level</w:t>
      </w:r>
      <w:r w:rsidR="00F85BDE" w:rsidRPr="001D3534">
        <w:rPr>
          <w:color w:val="000000" w:themeColor="text1"/>
        </w:rPr>
        <w:t xml:space="preserve"> NSW, Vic, Qld, SA, and ACT</w:t>
      </w:r>
      <w:r w:rsidR="000062D7" w:rsidRPr="001D3534">
        <w:rPr>
          <w:color w:val="000000" w:themeColor="text1"/>
        </w:rPr>
        <w:t xml:space="preserve"> reported </w:t>
      </w:r>
      <w:r w:rsidR="00FF54B9" w:rsidRPr="001D3534">
        <w:rPr>
          <w:color w:val="000000" w:themeColor="text1"/>
        </w:rPr>
        <w:t>their highest rate</w:t>
      </w:r>
      <w:r w:rsidR="000062D7" w:rsidRPr="001D3534">
        <w:rPr>
          <w:color w:val="000000" w:themeColor="text1"/>
        </w:rPr>
        <w:t>s</w:t>
      </w:r>
      <w:r w:rsidR="00FF54B9" w:rsidRPr="001D3534">
        <w:rPr>
          <w:color w:val="000000" w:themeColor="text1"/>
        </w:rPr>
        <w:t xml:space="preserve"> o</w:t>
      </w:r>
      <w:r w:rsidR="00230956" w:rsidRPr="001D3534">
        <w:rPr>
          <w:color w:val="000000" w:themeColor="text1"/>
        </w:rPr>
        <w:t>f</w:t>
      </w:r>
      <w:r w:rsidR="00FF54B9" w:rsidRPr="001D3534">
        <w:rPr>
          <w:color w:val="000000" w:themeColor="text1"/>
        </w:rPr>
        <w:t xml:space="preserve"> new cases during the week 16</w:t>
      </w:r>
      <w:r w:rsidR="00230956" w:rsidRPr="001D3534">
        <w:rPr>
          <w:color w:val="000000" w:themeColor="text1"/>
        </w:rPr>
        <w:t>–</w:t>
      </w:r>
      <w:r w:rsidR="00FF54B9" w:rsidRPr="001D3534">
        <w:rPr>
          <w:color w:val="000000" w:themeColor="text1"/>
        </w:rPr>
        <w:t>22 March</w:t>
      </w:r>
      <w:r>
        <w:rPr>
          <w:color w:val="000000" w:themeColor="text1"/>
        </w:rPr>
        <w:t xml:space="preserve"> (Figure 1)</w:t>
      </w:r>
      <w:r w:rsidR="00FF54B9" w:rsidRPr="001D3534">
        <w:rPr>
          <w:color w:val="000000" w:themeColor="text1"/>
        </w:rPr>
        <w:t xml:space="preserve">. </w:t>
      </w:r>
      <w:r w:rsidR="000062D7" w:rsidRPr="001D3534">
        <w:rPr>
          <w:color w:val="000000" w:themeColor="text1"/>
        </w:rPr>
        <w:t>For Tasmania t</w:t>
      </w:r>
      <w:r w:rsidR="00FF54B9" w:rsidRPr="001D3534">
        <w:rPr>
          <w:color w:val="000000" w:themeColor="text1"/>
        </w:rPr>
        <w:t xml:space="preserve">he highest rate of new cases was recorded </w:t>
      </w:r>
      <w:r w:rsidR="000062D7" w:rsidRPr="001D3534">
        <w:rPr>
          <w:color w:val="000000" w:themeColor="text1"/>
        </w:rPr>
        <w:t>i</w:t>
      </w:r>
      <w:r w:rsidR="00FF54B9" w:rsidRPr="001D3534">
        <w:rPr>
          <w:color w:val="000000" w:themeColor="text1"/>
        </w:rPr>
        <w:t>n the week 6</w:t>
      </w:r>
      <w:r w:rsidR="00230956" w:rsidRPr="001D3534">
        <w:rPr>
          <w:color w:val="000000" w:themeColor="text1"/>
        </w:rPr>
        <w:t>–</w:t>
      </w:r>
      <w:r w:rsidR="00FF54B9" w:rsidRPr="001D3534">
        <w:rPr>
          <w:color w:val="000000" w:themeColor="text1"/>
        </w:rPr>
        <w:t>12 April</w:t>
      </w:r>
      <w:r w:rsidR="001A7206" w:rsidRPr="001D3534">
        <w:rPr>
          <w:color w:val="000000" w:themeColor="text1"/>
        </w:rPr>
        <w:t>, which was the result of outbreak-associated cases in North West Tasmania.</w:t>
      </w:r>
    </w:p>
    <w:p w14:paraId="61FFBE1A" w14:textId="4D81D9D3" w:rsidR="00AB659C" w:rsidRPr="00AB659C" w:rsidRDefault="00AB659C" w:rsidP="00AB659C">
      <w:pPr>
        <w:spacing w:before="100" w:beforeAutospacing="1" w:after="100" w:afterAutospacing="1"/>
        <w:rPr>
          <w:b/>
        </w:rPr>
      </w:pPr>
      <w:r w:rsidRPr="00AB659C">
        <w:rPr>
          <w:b/>
        </w:rPr>
        <w:t xml:space="preserve">Table </w:t>
      </w:r>
      <w:r w:rsidR="00E735DB">
        <w:rPr>
          <w:b/>
        </w:rPr>
        <w:t>1</w:t>
      </w:r>
      <w:r w:rsidRPr="00AB659C">
        <w:rPr>
          <w:b/>
        </w:rPr>
        <w:t>: Rate of weekly confirmed cases (per 100,000 population) by date of illness onset,</w:t>
      </w:r>
      <w:r w:rsidRPr="00AB659C">
        <w:rPr>
          <w:b/>
          <w:vertAlign w:val="superscript"/>
        </w:rPr>
        <w:t>a</w:t>
      </w:r>
      <w:r w:rsidRPr="00AB659C">
        <w:rPr>
          <w:b/>
        </w:rPr>
        <w:t xml:space="preserve"> by jurisdiction </w:t>
      </w:r>
    </w:p>
    <w:tbl>
      <w:tblPr>
        <w:tblStyle w:val="CDI-StandardTable1"/>
        <w:tblW w:w="0" w:type="auto"/>
        <w:tblCellMar>
          <w:top w:w="57" w:type="dxa"/>
          <w:left w:w="57" w:type="dxa"/>
          <w:bottom w:w="57" w:type="dxa"/>
          <w:right w:w="57" w:type="dxa"/>
        </w:tblCellMar>
        <w:tblLook w:val="04A0" w:firstRow="1" w:lastRow="0" w:firstColumn="1" w:lastColumn="0" w:noHBand="0" w:noVBand="1"/>
        <w:tblDescription w:val="Table 1 shows weekly COVID-19 notifications per 100,000 population by jurisdiction, from 6 April 2020 to 3 May 2020. In the last four weeks, the rate of COVID-19 notifications is declining in all jurisdictions.&#10;"/>
      </w:tblPr>
      <w:tblGrid>
        <w:gridCol w:w="1985"/>
        <w:gridCol w:w="876"/>
        <w:gridCol w:w="877"/>
        <w:gridCol w:w="877"/>
        <w:gridCol w:w="877"/>
        <w:gridCol w:w="877"/>
        <w:gridCol w:w="877"/>
        <w:gridCol w:w="877"/>
        <w:gridCol w:w="877"/>
      </w:tblGrid>
      <w:tr w:rsidR="00AB659C" w:rsidRPr="00AB659C" w14:paraId="486627B4" w14:textId="77777777" w:rsidTr="001B608F">
        <w:trPr>
          <w:cnfStyle w:val="100000000000" w:firstRow="1" w:lastRow="0" w:firstColumn="0" w:lastColumn="0" w:oddVBand="0" w:evenVBand="0" w:oddHBand="0" w:evenHBand="0" w:firstRowFirstColumn="0" w:firstRowLastColumn="0" w:lastRowFirstColumn="0" w:lastRowLastColumn="0"/>
          <w:trHeight w:val="488"/>
          <w:tblHeader/>
        </w:trPr>
        <w:tc>
          <w:tcPr>
            <w:tcW w:w="1985" w:type="dxa"/>
            <w:noWrap/>
            <w:vAlign w:val="center"/>
            <w:hideMark/>
          </w:tcPr>
          <w:p w14:paraId="2B2CDCF7" w14:textId="77777777" w:rsidR="00AB659C" w:rsidRPr="00AB659C" w:rsidRDefault="00AB659C" w:rsidP="001B608F">
            <w:pPr>
              <w:ind w:left="720" w:hanging="720"/>
              <w:rPr>
                <w:rFonts w:ascii="Times New Roman" w:hAnsi="Times New Roman"/>
                <w:color w:val="FFFFFF" w:themeColor="background1"/>
                <w:sz w:val="20"/>
                <w:szCs w:val="20"/>
              </w:rPr>
            </w:pPr>
            <w:r w:rsidRPr="00AB659C">
              <w:rPr>
                <w:color w:val="FFFFFF" w:themeColor="background1"/>
              </w:rPr>
              <w:t>Week</w:t>
            </w:r>
          </w:p>
        </w:tc>
        <w:tc>
          <w:tcPr>
            <w:tcW w:w="876" w:type="dxa"/>
            <w:noWrap/>
            <w:vAlign w:val="center"/>
            <w:hideMark/>
          </w:tcPr>
          <w:p w14:paraId="7325AA52"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NSW</w:t>
            </w:r>
          </w:p>
        </w:tc>
        <w:tc>
          <w:tcPr>
            <w:tcW w:w="877" w:type="dxa"/>
            <w:noWrap/>
            <w:vAlign w:val="center"/>
            <w:hideMark/>
          </w:tcPr>
          <w:p w14:paraId="07040DA5"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Vic</w:t>
            </w:r>
          </w:p>
        </w:tc>
        <w:tc>
          <w:tcPr>
            <w:tcW w:w="877" w:type="dxa"/>
            <w:noWrap/>
            <w:vAlign w:val="center"/>
            <w:hideMark/>
          </w:tcPr>
          <w:p w14:paraId="418C1E2D"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Qld</w:t>
            </w:r>
          </w:p>
        </w:tc>
        <w:tc>
          <w:tcPr>
            <w:tcW w:w="877" w:type="dxa"/>
            <w:noWrap/>
            <w:vAlign w:val="center"/>
            <w:hideMark/>
          </w:tcPr>
          <w:p w14:paraId="376E76C5"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WA</w:t>
            </w:r>
          </w:p>
        </w:tc>
        <w:tc>
          <w:tcPr>
            <w:tcW w:w="877" w:type="dxa"/>
            <w:vAlign w:val="center"/>
            <w:hideMark/>
          </w:tcPr>
          <w:p w14:paraId="23CF35EA"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SA</w:t>
            </w:r>
          </w:p>
        </w:tc>
        <w:tc>
          <w:tcPr>
            <w:tcW w:w="877" w:type="dxa"/>
            <w:vAlign w:val="center"/>
            <w:hideMark/>
          </w:tcPr>
          <w:p w14:paraId="5F541D62"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Tas</w:t>
            </w:r>
          </w:p>
        </w:tc>
        <w:tc>
          <w:tcPr>
            <w:tcW w:w="877" w:type="dxa"/>
            <w:vAlign w:val="center"/>
            <w:hideMark/>
          </w:tcPr>
          <w:p w14:paraId="38F82E77"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NT</w:t>
            </w:r>
          </w:p>
        </w:tc>
        <w:tc>
          <w:tcPr>
            <w:tcW w:w="877" w:type="dxa"/>
            <w:vAlign w:val="center"/>
            <w:hideMark/>
          </w:tcPr>
          <w:p w14:paraId="241B5A5B"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ACT</w:t>
            </w:r>
          </w:p>
        </w:tc>
      </w:tr>
      <w:tr w:rsidR="00AB659C" w:rsidRPr="00AB659C" w14:paraId="1C625875" w14:textId="77777777" w:rsidTr="001B608F">
        <w:trPr>
          <w:trHeight w:val="488"/>
        </w:trPr>
        <w:tc>
          <w:tcPr>
            <w:tcW w:w="1985" w:type="dxa"/>
            <w:noWrap/>
            <w:vAlign w:val="center"/>
            <w:hideMark/>
          </w:tcPr>
          <w:p w14:paraId="120E0BA5" w14:textId="77777777" w:rsidR="00AB659C" w:rsidRPr="00AB659C" w:rsidRDefault="00AB659C" w:rsidP="001B608F">
            <w:pPr>
              <w:ind w:left="720" w:hanging="720"/>
              <w:rPr>
                <w:b/>
                <w:bCs/>
              </w:rPr>
            </w:pPr>
            <w:r w:rsidRPr="00AB659C">
              <w:rPr>
                <w:b/>
              </w:rPr>
              <w:t>6–12 April</w:t>
            </w:r>
          </w:p>
        </w:tc>
        <w:tc>
          <w:tcPr>
            <w:tcW w:w="876" w:type="dxa"/>
            <w:noWrap/>
            <w:vAlign w:val="center"/>
            <w:hideMark/>
          </w:tcPr>
          <w:p w14:paraId="3FE177F5" w14:textId="77777777" w:rsidR="00AB659C" w:rsidRPr="00AB659C" w:rsidRDefault="00AB659C" w:rsidP="001B608F">
            <w:pPr>
              <w:ind w:left="720" w:hanging="720"/>
              <w:jc w:val="center"/>
              <w:rPr>
                <w:sz w:val="18"/>
              </w:rPr>
            </w:pPr>
            <w:r w:rsidRPr="00AB659C">
              <w:rPr>
                <w:sz w:val="18"/>
              </w:rPr>
              <w:t>1.24</w:t>
            </w:r>
          </w:p>
        </w:tc>
        <w:tc>
          <w:tcPr>
            <w:tcW w:w="877" w:type="dxa"/>
            <w:noWrap/>
            <w:vAlign w:val="center"/>
            <w:hideMark/>
          </w:tcPr>
          <w:p w14:paraId="47C3C2A0" w14:textId="77777777" w:rsidR="00AB659C" w:rsidRPr="00AB659C" w:rsidRDefault="00AB659C" w:rsidP="001B608F">
            <w:pPr>
              <w:ind w:left="720" w:hanging="720"/>
              <w:jc w:val="center"/>
              <w:rPr>
                <w:sz w:val="18"/>
              </w:rPr>
            </w:pPr>
            <w:r w:rsidRPr="00AB659C">
              <w:rPr>
                <w:sz w:val="18"/>
              </w:rPr>
              <w:t>0.64</w:t>
            </w:r>
          </w:p>
        </w:tc>
        <w:tc>
          <w:tcPr>
            <w:tcW w:w="877" w:type="dxa"/>
            <w:noWrap/>
            <w:vAlign w:val="center"/>
            <w:hideMark/>
          </w:tcPr>
          <w:p w14:paraId="3C0E5F0C" w14:textId="77777777" w:rsidR="00AB659C" w:rsidRPr="00AB659C" w:rsidRDefault="00AB659C" w:rsidP="001B608F">
            <w:pPr>
              <w:ind w:left="720" w:hanging="720"/>
              <w:jc w:val="center"/>
              <w:rPr>
                <w:sz w:val="18"/>
              </w:rPr>
            </w:pPr>
            <w:r w:rsidRPr="00AB659C">
              <w:rPr>
                <w:sz w:val="18"/>
              </w:rPr>
              <w:t>0.37</w:t>
            </w:r>
          </w:p>
        </w:tc>
        <w:tc>
          <w:tcPr>
            <w:tcW w:w="877" w:type="dxa"/>
            <w:noWrap/>
            <w:vAlign w:val="center"/>
            <w:hideMark/>
          </w:tcPr>
          <w:p w14:paraId="0E6130EB" w14:textId="77777777" w:rsidR="00AB659C" w:rsidRPr="00AB659C" w:rsidRDefault="00AB659C" w:rsidP="001B608F">
            <w:pPr>
              <w:ind w:left="720" w:hanging="720"/>
              <w:jc w:val="center"/>
              <w:rPr>
                <w:sz w:val="18"/>
              </w:rPr>
            </w:pPr>
            <w:r w:rsidRPr="00AB659C">
              <w:rPr>
                <w:sz w:val="18"/>
              </w:rPr>
              <w:t>2.06</w:t>
            </w:r>
          </w:p>
        </w:tc>
        <w:tc>
          <w:tcPr>
            <w:tcW w:w="877" w:type="dxa"/>
            <w:vAlign w:val="center"/>
            <w:hideMark/>
          </w:tcPr>
          <w:p w14:paraId="419E6DE1" w14:textId="77777777" w:rsidR="00AB659C" w:rsidRPr="00AB659C" w:rsidRDefault="00AB659C" w:rsidP="001B608F">
            <w:pPr>
              <w:ind w:left="720" w:hanging="720"/>
              <w:jc w:val="center"/>
              <w:rPr>
                <w:sz w:val="18"/>
              </w:rPr>
            </w:pPr>
            <w:r w:rsidRPr="00AB659C">
              <w:rPr>
                <w:sz w:val="18"/>
              </w:rPr>
              <w:t>0.4</w:t>
            </w:r>
          </w:p>
        </w:tc>
        <w:tc>
          <w:tcPr>
            <w:tcW w:w="877" w:type="dxa"/>
            <w:vAlign w:val="center"/>
            <w:hideMark/>
          </w:tcPr>
          <w:p w14:paraId="75EA27A7" w14:textId="77777777" w:rsidR="00AB659C" w:rsidRPr="00AB659C" w:rsidRDefault="00AB659C" w:rsidP="001B608F">
            <w:pPr>
              <w:ind w:left="720" w:hanging="720"/>
              <w:jc w:val="center"/>
              <w:rPr>
                <w:sz w:val="18"/>
              </w:rPr>
            </w:pPr>
            <w:r w:rsidRPr="00AB659C">
              <w:rPr>
                <w:sz w:val="18"/>
              </w:rPr>
              <w:t>14.03</w:t>
            </w:r>
          </w:p>
        </w:tc>
        <w:tc>
          <w:tcPr>
            <w:tcW w:w="877" w:type="dxa"/>
            <w:vAlign w:val="center"/>
            <w:hideMark/>
          </w:tcPr>
          <w:p w14:paraId="3300267B" w14:textId="77777777" w:rsidR="00AB659C" w:rsidRPr="00AB659C" w:rsidRDefault="00AB659C" w:rsidP="001B608F">
            <w:pPr>
              <w:ind w:left="720" w:hanging="720"/>
              <w:jc w:val="center"/>
              <w:rPr>
                <w:sz w:val="18"/>
              </w:rPr>
            </w:pPr>
            <w:r w:rsidRPr="00AB659C">
              <w:rPr>
                <w:sz w:val="18"/>
              </w:rPr>
              <w:t>–</w:t>
            </w:r>
          </w:p>
        </w:tc>
        <w:tc>
          <w:tcPr>
            <w:tcW w:w="877" w:type="dxa"/>
            <w:vAlign w:val="center"/>
            <w:hideMark/>
          </w:tcPr>
          <w:p w14:paraId="27D11D6B" w14:textId="77777777" w:rsidR="00AB659C" w:rsidRPr="00AB659C" w:rsidRDefault="00AB659C" w:rsidP="001B608F">
            <w:pPr>
              <w:ind w:left="720" w:hanging="720"/>
              <w:jc w:val="center"/>
              <w:rPr>
                <w:sz w:val="18"/>
              </w:rPr>
            </w:pPr>
            <w:r w:rsidRPr="00AB659C">
              <w:rPr>
                <w:sz w:val="18"/>
              </w:rPr>
              <w:t>1.41</w:t>
            </w:r>
          </w:p>
        </w:tc>
      </w:tr>
      <w:tr w:rsidR="00AB659C" w:rsidRPr="00AB659C" w14:paraId="1BD7A010" w14:textId="77777777" w:rsidTr="001B608F">
        <w:trPr>
          <w:cnfStyle w:val="000000010000" w:firstRow="0" w:lastRow="0" w:firstColumn="0" w:lastColumn="0" w:oddVBand="0" w:evenVBand="0" w:oddHBand="0" w:evenHBand="1" w:firstRowFirstColumn="0" w:firstRowLastColumn="0" w:lastRowFirstColumn="0" w:lastRowLastColumn="0"/>
          <w:trHeight w:val="488"/>
        </w:trPr>
        <w:tc>
          <w:tcPr>
            <w:tcW w:w="1985" w:type="dxa"/>
            <w:noWrap/>
            <w:vAlign w:val="center"/>
            <w:hideMark/>
          </w:tcPr>
          <w:p w14:paraId="03E83808" w14:textId="77777777" w:rsidR="00AB659C" w:rsidRPr="00AB659C" w:rsidRDefault="00AB659C" w:rsidP="001B608F">
            <w:pPr>
              <w:ind w:left="720" w:hanging="720"/>
              <w:rPr>
                <w:b/>
                <w:bCs/>
              </w:rPr>
            </w:pPr>
            <w:r w:rsidRPr="00AB659C">
              <w:rPr>
                <w:b/>
              </w:rPr>
              <w:t>13–19 April</w:t>
            </w:r>
          </w:p>
        </w:tc>
        <w:tc>
          <w:tcPr>
            <w:tcW w:w="876" w:type="dxa"/>
            <w:noWrap/>
            <w:vAlign w:val="center"/>
            <w:hideMark/>
          </w:tcPr>
          <w:p w14:paraId="7EBA2EDE" w14:textId="77777777" w:rsidR="00AB659C" w:rsidRPr="00AB659C" w:rsidRDefault="00AB659C" w:rsidP="001B608F">
            <w:pPr>
              <w:ind w:left="720" w:hanging="720"/>
              <w:jc w:val="center"/>
              <w:rPr>
                <w:sz w:val="18"/>
              </w:rPr>
            </w:pPr>
            <w:r w:rsidRPr="00AB659C">
              <w:rPr>
                <w:sz w:val="18"/>
              </w:rPr>
              <w:t>0.83</w:t>
            </w:r>
          </w:p>
        </w:tc>
        <w:tc>
          <w:tcPr>
            <w:tcW w:w="877" w:type="dxa"/>
            <w:noWrap/>
            <w:vAlign w:val="center"/>
            <w:hideMark/>
          </w:tcPr>
          <w:p w14:paraId="47A5020B" w14:textId="77777777" w:rsidR="00AB659C" w:rsidRPr="00AB659C" w:rsidRDefault="00AB659C" w:rsidP="001B608F">
            <w:pPr>
              <w:ind w:left="720" w:hanging="720"/>
              <w:jc w:val="center"/>
              <w:rPr>
                <w:sz w:val="18"/>
              </w:rPr>
            </w:pPr>
            <w:r w:rsidRPr="00AB659C">
              <w:rPr>
                <w:sz w:val="18"/>
              </w:rPr>
              <w:t>0.23</w:t>
            </w:r>
          </w:p>
        </w:tc>
        <w:tc>
          <w:tcPr>
            <w:tcW w:w="877" w:type="dxa"/>
            <w:noWrap/>
            <w:vAlign w:val="center"/>
            <w:hideMark/>
          </w:tcPr>
          <w:p w14:paraId="204C4287" w14:textId="77777777" w:rsidR="00AB659C" w:rsidRPr="00AB659C" w:rsidRDefault="00AB659C" w:rsidP="001B608F">
            <w:pPr>
              <w:ind w:left="720" w:hanging="720"/>
              <w:jc w:val="center"/>
              <w:rPr>
                <w:sz w:val="18"/>
              </w:rPr>
            </w:pPr>
            <w:r w:rsidRPr="00AB659C">
              <w:rPr>
                <w:sz w:val="18"/>
              </w:rPr>
              <w:t>0.14</w:t>
            </w:r>
          </w:p>
        </w:tc>
        <w:tc>
          <w:tcPr>
            <w:tcW w:w="877" w:type="dxa"/>
            <w:noWrap/>
            <w:vAlign w:val="center"/>
            <w:hideMark/>
          </w:tcPr>
          <w:p w14:paraId="28A1096A" w14:textId="77777777" w:rsidR="00AB659C" w:rsidRPr="00AB659C" w:rsidRDefault="00AB659C" w:rsidP="001B608F">
            <w:pPr>
              <w:ind w:left="720" w:hanging="720"/>
              <w:jc w:val="center"/>
              <w:rPr>
                <w:sz w:val="18"/>
              </w:rPr>
            </w:pPr>
            <w:r w:rsidRPr="00AB659C">
              <w:rPr>
                <w:sz w:val="18"/>
              </w:rPr>
              <w:t>0.57</w:t>
            </w:r>
          </w:p>
        </w:tc>
        <w:tc>
          <w:tcPr>
            <w:tcW w:w="877" w:type="dxa"/>
            <w:vAlign w:val="center"/>
            <w:hideMark/>
          </w:tcPr>
          <w:p w14:paraId="44F2EF37" w14:textId="77777777" w:rsidR="00AB659C" w:rsidRPr="00AB659C" w:rsidRDefault="00AB659C" w:rsidP="001B608F">
            <w:pPr>
              <w:ind w:left="720" w:hanging="720"/>
              <w:jc w:val="center"/>
              <w:rPr>
                <w:sz w:val="18"/>
              </w:rPr>
            </w:pPr>
            <w:r w:rsidRPr="00AB659C">
              <w:rPr>
                <w:sz w:val="18"/>
              </w:rPr>
              <w:t>0.06</w:t>
            </w:r>
          </w:p>
        </w:tc>
        <w:tc>
          <w:tcPr>
            <w:tcW w:w="877" w:type="dxa"/>
            <w:vAlign w:val="center"/>
            <w:hideMark/>
          </w:tcPr>
          <w:p w14:paraId="36CFE44D" w14:textId="77777777" w:rsidR="00AB659C" w:rsidRPr="00AB659C" w:rsidRDefault="00AB659C" w:rsidP="001B608F">
            <w:pPr>
              <w:ind w:left="720" w:hanging="720"/>
              <w:jc w:val="center"/>
              <w:rPr>
                <w:sz w:val="18"/>
              </w:rPr>
            </w:pPr>
            <w:r w:rsidRPr="00AB659C">
              <w:rPr>
                <w:sz w:val="18"/>
              </w:rPr>
              <w:t>5.61</w:t>
            </w:r>
          </w:p>
        </w:tc>
        <w:tc>
          <w:tcPr>
            <w:tcW w:w="877" w:type="dxa"/>
            <w:vAlign w:val="center"/>
            <w:hideMark/>
          </w:tcPr>
          <w:p w14:paraId="60763736" w14:textId="77777777" w:rsidR="00AB659C" w:rsidRPr="00AB659C" w:rsidRDefault="00AB659C" w:rsidP="001B608F">
            <w:pPr>
              <w:ind w:left="720" w:hanging="720"/>
              <w:jc w:val="center"/>
              <w:rPr>
                <w:sz w:val="18"/>
              </w:rPr>
            </w:pPr>
            <w:r w:rsidRPr="00AB659C">
              <w:rPr>
                <w:sz w:val="18"/>
              </w:rPr>
              <w:t>–</w:t>
            </w:r>
          </w:p>
        </w:tc>
        <w:tc>
          <w:tcPr>
            <w:tcW w:w="877" w:type="dxa"/>
            <w:vAlign w:val="center"/>
            <w:hideMark/>
          </w:tcPr>
          <w:p w14:paraId="3230F945" w14:textId="77777777" w:rsidR="00AB659C" w:rsidRPr="00AB659C" w:rsidRDefault="00AB659C" w:rsidP="001B608F">
            <w:pPr>
              <w:ind w:left="720" w:hanging="720"/>
              <w:jc w:val="center"/>
              <w:rPr>
                <w:sz w:val="18"/>
              </w:rPr>
            </w:pPr>
            <w:r w:rsidRPr="00AB659C">
              <w:rPr>
                <w:sz w:val="18"/>
              </w:rPr>
              <w:t>0.23</w:t>
            </w:r>
          </w:p>
        </w:tc>
      </w:tr>
      <w:tr w:rsidR="00AB659C" w:rsidRPr="00AB659C" w14:paraId="2B12B36C" w14:textId="77777777" w:rsidTr="001B608F">
        <w:trPr>
          <w:trHeight w:val="489"/>
        </w:trPr>
        <w:tc>
          <w:tcPr>
            <w:tcW w:w="1985" w:type="dxa"/>
            <w:noWrap/>
            <w:vAlign w:val="center"/>
            <w:hideMark/>
          </w:tcPr>
          <w:p w14:paraId="3A24510B" w14:textId="77777777" w:rsidR="00AB659C" w:rsidRPr="00AB659C" w:rsidRDefault="00AB659C" w:rsidP="001B608F">
            <w:pPr>
              <w:ind w:left="720" w:hanging="720"/>
              <w:rPr>
                <w:b/>
                <w:bCs/>
              </w:rPr>
            </w:pPr>
            <w:r w:rsidRPr="00AB659C">
              <w:rPr>
                <w:b/>
              </w:rPr>
              <w:t>20–26 April</w:t>
            </w:r>
          </w:p>
        </w:tc>
        <w:tc>
          <w:tcPr>
            <w:tcW w:w="876" w:type="dxa"/>
            <w:noWrap/>
            <w:vAlign w:val="center"/>
            <w:hideMark/>
          </w:tcPr>
          <w:p w14:paraId="1E45D490" w14:textId="77777777" w:rsidR="00AB659C" w:rsidRPr="00AB659C" w:rsidRDefault="00AB659C" w:rsidP="001B608F">
            <w:pPr>
              <w:ind w:left="720" w:hanging="720"/>
              <w:jc w:val="center"/>
              <w:rPr>
                <w:sz w:val="18"/>
              </w:rPr>
            </w:pPr>
            <w:r w:rsidRPr="00AB659C">
              <w:rPr>
                <w:sz w:val="18"/>
              </w:rPr>
              <w:t>0.37</w:t>
            </w:r>
          </w:p>
        </w:tc>
        <w:tc>
          <w:tcPr>
            <w:tcW w:w="877" w:type="dxa"/>
            <w:noWrap/>
            <w:vAlign w:val="center"/>
            <w:hideMark/>
          </w:tcPr>
          <w:p w14:paraId="77F84950" w14:textId="77777777" w:rsidR="00AB659C" w:rsidRPr="00AB659C" w:rsidRDefault="00AB659C" w:rsidP="001B608F">
            <w:pPr>
              <w:ind w:left="720" w:hanging="720"/>
              <w:jc w:val="center"/>
              <w:rPr>
                <w:sz w:val="18"/>
              </w:rPr>
            </w:pPr>
            <w:r w:rsidRPr="00AB659C">
              <w:rPr>
                <w:sz w:val="18"/>
              </w:rPr>
              <w:t>0.15</w:t>
            </w:r>
          </w:p>
        </w:tc>
        <w:tc>
          <w:tcPr>
            <w:tcW w:w="877" w:type="dxa"/>
            <w:noWrap/>
            <w:vAlign w:val="center"/>
            <w:hideMark/>
          </w:tcPr>
          <w:p w14:paraId="0B217A53" w14:textId="77777777" w:rsidR="00AB659C" w:rsidRPr="00AB659C" w:rsidRDefault="00AB659C" w:rsidP="001B608F">
            <w:pPr>
              <w:ind w:left="720" w:hanging="720"/>
              <w:jc w:val="center"/>
              <w:rPr>
                <w:sz w:val="18"/>
              </w:rPr>
            </w:pPr>
            <w:r w:rsidRPr="00AB659C">
              <w:rPr>
                <w:sz w:val="18"/>
              </w:rPr>
              <w:t>0.04</w:t>
            </w:r>
          </w:p>
        </w:tc>
        <w:tc>
          <w:tcPr>
            <w:tcW w:w="877" w:type="dxa"/>
            <w:noWrap/>
            <w:vAlign w:val="center"/>
            <w:hideMark/>
          </w:tcPr>
          <w:p w14:paraId="1E5E8A29" w14:textId="77777777" w:rsidR="00AB659C" w:rsidRPr="00AB659C" w:rsidRDefault="00AB659C" w:rsidP="001B608F">
            <w:pPr>
              <w:ind w:left="720" w:hanging="720"/>
              <w:jc w:val="center"/>
              <w:rPr>
                <w:sz w:val="18"/>
              </w:rPr>
            </w:pPr>
            <w:r w:rsidRPr="00AB659C">
              <w:rPr>
                <w:sz w:val="18"/>
              </w:rPr>
              <w:t>0.08</w:t>
            </w:r>
          </w:p>
        </w:tc>
        <w:tc>
          <w:tcPr>
            <w:tcW w:w="877" w:type="dxa"/>
            <w:vAlign w:val="center"/>
            <w:hideMark/>
          </w:tcPr>
          <w:p w14:paraId="2BE70FBA" w14:textId="77777777" w:rsidR="00AB659C" w:rsidRPr="00AB659C" w:rsidRDefault="00AB659C" w:rsidP="001B608F">
            <w:pPr>
              <w:ind w:left="720" w:hanging="720"/>
              <w:jc w:val="center"/>
              <w:rPr>
                <w:sz w:val="18"/>
              </w:rPr>
            </w:pPr>
            <w:r w:rsidRPr="00AB659C">
              <w:rPr>
                <w:sz w:val="18"/>
              </w:rPr>
              <w:t>–</w:t>
            </w:r>
          </w:p>
        </w:tc>
        <w:tc>
          <w:tcPr>
            <w:tcW w:w="877" w:type="dxa"/>
            <w:vAlign w:val="center"/>
            <w:hideMark/>
          </w:tcPr>
          <w:p w14:paraId="5A531B53" w14:textId="77777777" w:rsidR="00AB659C" w:rsidRPr="00AB659C" w:rsidRDefault="00AB659C" w:rsidP="001B608F">
            <w:pPr>
              <w:ind w:left="720" w:hanging="720"/>
              <w:jc w:val="center"/>
              <w:rPr>
                <w:sz w:val="18"/>
              </w:rPr>
            </w:pPr>
            <w:r w:rsidRPr="00AB659C">
              <w:rPr>
                <w:sz w:val="18"/>
              </w:rPr>
              <w:t>1.31</w:t>
            </w:r>
          </w:p>
        </w:tc>
        <w:tc>
          <w:tcPr>
            <w:tcW w:w="877" w:type="dxa"/>
            <w:vAlign w:val="center"/>
            <w:hideMark/>
          </w:tcPr>
          <w:p w14:paraId="414C274E" w14:textId="77777777" w:rsidR="00AB659C" w:rsidRPr="00AB659C" w:rsidRDefault="00AB659C" w:rsidP="001B608F">
            <w:pPr>
              <w:ind w:left="720" w:hanging="720"/>
              <w:jc w:val="center"/>
              <w:rPr>
                <w:sz w:val="18"/>
              </w:rPr>
            </w:pPr>
            <w:r w:rsidRPr="00AB659C">
              <w:rPr>
                <w:sz w:val="18"/>
              </w:rPr>
              <w:t>0.41</w:t>
            </w:r>
          </w:p>
        </w:tc>
        <w:tc>
          <w:tcPr>
            <w:tcW w:w="877" w:type="dxa"/>
            <w:vAlign w:val="center"/>
            <w:hideMark/>
          </w:tcPr>
          <w:p w14:paraId="218CA13F" w14:textId="77777777" w:rsidR="00AB659C" w:rsidRPr="00AB659C" w:rsidRDefault="00AB659C" w:rsidP="001B608F">
            <w:pPr>
              <w:ind w:left="720" w:hanging="720"/>
              <w:jc w:val="center"/>
              <w:rPr>
                <w:sz w:val="18"/>
              </w:rPr>
            </w:pPr>
            <w:r w:rsidRPr="00AB659C">
              <w:rPr>
                <w:sz w:val="18"/>
              </w:rPr>
              <w:t>0.23</w:t>
            </w:r>
          </w:p>
        </w:tc>
      </w:tr>
      <w:tr w:rsidR="00AB659C" w:rsidRPr="00AB659C" w14:paraId="63164B9D" w14:textId="77777777" w:rsidTr="001B608F">
        <w:trPr>
          <w:cnfStyle w:val="000000010000" w:firstRow="0" w:lastRow="0" w:firstColumn="0" w:lastColumn="0" w:oddVBand="0" w:evenVBand="0" w:oddHBand="0" w:evenHBand="1" w:firstRowFirstColumn="0" w:firstRowLastColumn="0" w:lastRowFirstColumn="0" w:lastRowLastColumn="0"/>
          <w:trHeight w:val="489"/>
        </w:trPr>
        <w:tc>
          <w:tcPr>
            <w:tcW w:w="1985" w:type="dxa"/>
            <w:noWrap/>
            <w:vAlign w:val="center"/>
          </w:tcPr>
          <w:p w14:paraId="0779FF4B" w14:textId="5A5A14CF" w:rsidR="00AB659C" w:rsidRPr="00AB659C" w:rsidRDefault="00AB659C" w:rsidP="001B608F">
            <w:pPr>
              <w:ind w:left="720" w:hanging="720"/>
              <w:rPr>
                <w:b/>
              </w:rPr>
            </w:pPr>
            <w:r w:rsidRPr="00AB659C">
              <w:rPr>
                <w:b/>
              </w:rPr>
              <w:t>27 April</w:t>
            </w:r>
            <w:r w:rsidR="00AF7157">
              <w:rPr>
                <w:b/>
              </w:rPr>
              <w:t xml:space="preserve"> </w:t>
            </w:r>
            <w:r w:rsidRPr="00AB659C">
              <w:rPr>
                <w:b/>
              </w:rPr>
              <w:t>–</w:t>
            </w:r>
            <w:r w:rsidR="00AF7157">
              <w:rPr>
                <w:b/>
              </w:rPr>
              <w:t xml:space="preserve"> </w:t>
            </w:r>
            <w:r w:rsidRPr="00AB659C">
              <w:rPr>
                <w:b/>
              </w:rPr>
              <w:t>3 May</w:t>
            </w:r>
          </w:p>
        </w:tc>
        <w:tc>
          <w:tcPr>
            <w:tcW w:w="876" w:type="dxa"/>
            <w:noWrap/>
            <w:vAlign w:val="center"/>
          </w:tcPr>
          <w:p w14:paraId="6E43978A" w14:textId="77777777" w:rsidR="00AB659C" w:rsidRPr="00AB659C" w:rsidRDefault="00AB659C" w:rsidP="001B608F">
            <w:pPr>
              <w:ind w:left="720" w:hanging="720"/>
              <w:jc w:val="center"/>
              <w:rPr>
                <w:sz w:val="18"/>
              </w:rPr>
            </w:pPr>
            <w:r w:rsidRPr="00AB659C">
              <w:rPr>
                <w:sz w:val="18"/>
              </w:rPr>
              <w:t>0.23</w:t>
            </w:r>
          </w:p>
        </w:tc>
        <w:tc>
          <w:tcPr>
            <w:tcW w:w="877" w:type="dxa"/>
            <w:noWrap/>
            <w:vAlign w:val="center"/>
          </w:tcPr>
          <w:p w14:paraId="32198B49" w14:textId="77777777" w:rsidR="00AB659C" w:rsidRPr="00AB659C" w:rsidRDefault="00AB659C" w:rsidP="001B608F">
            <w:pPr>
              <w:ind w:left="720" w:hanging="720"/>
              <w:jc w:val="center"/>
              <w:rPr>
                <w:sz w:val="18"/>
              </w:rPr>
            </w:pPr>
            <w:r w:rsidRPr="00AB659C">
              <w:rPr>
                <w:sz w:val="18"/>
              </w:rPr>
              <w:t>0.02</w:t>
            </w:r>
          </w:p>
        </w:tc>
        <w:tc>
          <w:tcPr>
            <w:tcW w:w="877" w:type="dxa"/>
            <w:noWrap/>
            <w:vAlign w:val="center"/>
          </w:tcPr>
          <w:p w14:paraId="190136A1" w14:textId="77777777" w:rsidR="00AB659C" w:rsidRPr="00AB659C" w:rsidRDefault="00AB659C" w:rsidP="001B608F">
            <w:pPr>
              <w:ind w:left="720" w:hanging="720"/>
              <w:jc w:val="center"/>
              <w:rPr>
                <w:sz w:val="18"/>
              </w:rPr>
            </w:pPr>
            <w:r w:rsidRPr="00AB659C">
              <w:rPr>
                <w:sz w:val="18"/>
              </w:rPr>
              <w:t>0.08</w:t>
            </w:r>
          </w:p>
        </w:tc>
        <w:tc>
          <w:tcPr>
            <w:tcW w:w="877" w:type="dxa"/>
            <w:noWrap/>
            <w:vAlign w:val="center"/>
          </w:tcPr>
          <w:p w14:paraId="5E99806C" w14:textId="77777777" w:rsidR="00AB659C" w:rsidRPr="00AB659C" w:rsidRDefault="00AB659C" w:rsidP="001B608F">
            <w:pPr>
              <w:ind w:left="720" w:hanging="720"/>
              <w:jc w:val="center"/>
              <w:rPr>
                <w:sz w:val="18"/>
              </w:rPr>
            </w:pPr>
            <w:r w:rsidRPr="00AB659C">
              <w:rPr>
                <w:sz w:val="18"/>
              </w:rPr>
              <w:t>0.04</w:t>
            </w:r>
          </w:p>
        </w:tc>
        <w:tc>
          <w:tcPr>
            <w:tcW w:w="877" w:type="dxa"/>
            <w:vAlign w:val="center"/>
          </w:tcPr>
          <w:p w14:paraId="41E0A971" w14:textId="77777777" w:rsidR="00AB659C" w:rsidRPr="00AB659C" w:rsidRDefault="00AB659C" w:rsidP="001B608F">
            <w:pPr>
              <w:ind w:left="720" w:hanging="720"/>
              <w:jc w:val="center"/>
              <w:rPr>
                <w:sz w:val="18"/>
              </w:rPr>
            </w:pPr>
            <w:r w:rsidRPr="00AB659C">
              <w:rPr>
                <w:sz w:val="18"/>
              </w:rPr>
              <w:t>–</w:t>
            </w:r>
          </w:p>
        </w:tc>
        <w:tc>
          <w:tcPr>
            <w:tcW w:w="877" w:type="dxa"/>
            <w:vAlign w:val="center"/>
          </w:tcPr>
          <w:p w14:paraId="62D137B4" w14:textId="77777777" w:rsidR="00AB659C" w:rsidRPr="00AB659C" w:rsidRDefault="00AB659C" w:rsidP="001B608F">
            <w:pPr>
              <w:ind w:left="720" w:hanging="720"/>
              <w:jc w:val="center"/>
              <w:rPr>
                <w:sz w:val="18"/>
              </w:rPr>
            </w:pPr>
            <w:r w:rsidRPr="00AB659C">
              <w:rPr>
                <w:sz w:val="18"/>
              </w:rPr>
              <w:t>0.56</w:t>
            </w:r>
          </w:p>
        </w:tc>
        <w:tc>
          <w:tcPr>
            <w:tcW w:w="877" w:type="dxa"/>
            <w:vAlign w:val="center"/>
          </w:tcPr>
          <w:p w14:paraId="0F52E490" w14:textId="77777777" w:rsidR="00AB659C" w:rsidRPr="00AB659C" w:rsidRDefault="00AB659C" w:rsidP="001B608F">
            <w:pPr>
              <w:ind w:left="720" w:hanging="720"/>
              <w:jc w:val="center"/>
              <w:rPr>
                <w:sz w:val="18"/>
              </w:rPr>
            </w:pPr>
            <w:r w:rsidRPr="00AB659C">
              <w:rPr>
                <w:sz w:val="18"/>
              </w:rPr>
              <w:t>0.41</w:t>
            </w:r>
          </w:p>
        </w:tc>
        <w:tc>
          <w:tcPr>
            <w:tcW w:w="877" w:type="dxa"/>
            <w:vAlign w:val="center"/>
          </w:tcPr>
          <w:p w14:paraId="7A171890" w14:textId="77777777" w:rsidR="00AB659C" w:rsidRPr="00AB659C" w:rsidRDefault="00AB659C" w:rsidP="001B608F">
            <w:pPr>
              <w:ind w:left="720" w:hanging="720"/>
              <w:jc w:val="center"/>
              <w:rPr>
                <w:sz w:val="18"/>
              </w:rPr>
            </w:pPr>
            <w:r w:rsidRPr="00AB659C">
              <w:rPr>
                <w:sz w:val="18"/>
              </w:rPr>
              <w:t>–</w:t>
            </w:r>
          </w:p>
        </w:tc>
      </w:tr>
    </w:tbl>
    <w:p w14:paraId="695FB740" w14:textId="77777777" w:rsidR="00AB659C" w:rsidRPr="00AB659C" w:rsidRDefault="00AB659C" w:rsidP="00AB659C">
      <w:pPr>
        <w:spacing w:before="100" w:beforeAutospacing="1" w:after="100" w:afterAutospacing="1" w:line="240" w:lineRule="auto"/>
        <w:ind w:left="720" w:hanging="720"/>
        <w:rPr>
          <w:rFonts w:ascii="Calibri" w:eastAsiaTheme="minorHAnsi" w:hAnsi="Calibri"/>
          <w:b/>
          <w:sz w:val="20"/>
          <w:szCs w:val="20"/>
        </w:rPr>
      </w:pPr>
      <w:r w:rsidRPr="00AB659C">
        <w:rPr>
          <w:sz w:val="18"/>
        </w:rPr>
        <w:t>a</w:t>
      </w:r>
      <w:r w:rsidRPr="00AB659C">
        <w:rPr>
          <w:sz w:val="18"/>
        </w:rPr>
        <w:tab/>
        <w:t>Based on diagnosis date from NNDSS reporting period up to 23:59 AEST 3 May 2020.</w:t>
      </w:r>
    </w:p>
    <w:p w14:paraId="5D1A4F58" w14:textId="77777777" w:rsidR="00813839" w:rsidRDefault="00813839" w:rsidP="00FF54B9">
      <w:pPr>
        <w:rPr>
          <w:color w:val="FF0000"/>
        </w:rPr>
      </w:pPr>
    </w:p>
    <w:p w14:paraId="236E03D9" w14:textId="77777777" w:rsidR="00FF54B9" w:rsidRDefault="00FF54B9" w:rsidP="00FF54B9">
      <w:pPr>
        <w:pStyle w:val="CDIFigures"/>
        <w:spacing w:after="0" w:afterAutospacing="0"/>
        <w:sectPr w:rsidR="00FF54B9">
          <w:pgSz w:w="11906" w:h="16838"/>
          <w:pgMar w:top="1440" w:right="1440" w:bottom="1440" w:left="1440" w:header="708" w:footer="708" w:gutter="0"/>
          <w:cols w:space="708"/>
          <w:docGrid w:linePitch="360"/>
        </w:sectPr>
      </w:pPr>
    </w:p>
    <w:p w14:paraId="4E966C9B" w14:textId="026A9BD8" w:rsidR="00FF54B9" w:rsidRDefault="00FF54B9" w:rsidP="003C44DC">
      <w:pPr>
        <w:pStyle w:val="CDIFigures"/>
        <w:spacing w:before="0" w:beforeAutospacing="0" w:after="0" w:afterAutospacing="0" w:line="240" w:lineRule="auto"/>
        <w:rPr>
          <w:vertAlign w:val="superscript"/>
        </w:rPr>
      </w:pPr>
      <w:r>
        <w:lastRenderedPageBreak/>
        <w:t xml:space="preserve">Figure </w:t>
      </w:r>
      <w:r w:rsidR="009E1291">
        <w:t>1</w:t>
      </w:r>
      <w:r w:rsidRPr="00624836">
        <w:t xml:space="preserve">: </w:t>
      </w:r>
      <w:r>
        <w:t>Weekly COVID-19 new case</w:t>
      </w:r>
      <w:r w:rsidRPr="00FF54B9">
        <w:t xml:space="preserve"> </w:t>
      </w:r>
      <w:r>
        <w:t xml:space="preserve">notifications per 100,000 population, as at </w:t>
      </w:r>
      <w:r w:rsidR="0026096E">
        <w:t>3 May 2020</w:t>
      </w:r>
      <w:r>
        <w:t xml:space="preserve">, by </w:t>
      </w:r>
      <w:r w:rsidR="00046B84">
        <w:t>jurisdiction</w:t>
      </w:r>
    </w:p>
    <w:p w14:paraId="3D8D81C3" w14:textId="6658D6FE" w:rsidR="00AB659C" w:rsidRDefault="00D87E52" w:rsidP="00F72D09">
      <w:pPr>
        <w:rPr>
          <w:color w:val="FF0000"/>
        </w:rPr>
        <w:sectPr w:rsidR="00AB659C" w:rsidSect="00FF54B9">
          <w:pgSz w:w="16838" w:h="11906" w:orient="landscape"/>
          <w:pgMar w:top="1440" w:right="1440" w:bottom="1440" w:left="1440" w:header="709" w:footer="709" w:gutter="0"/>
          <w:cols w:space="708"/>
          <w:docGrid w:linePitch="360"/>
        </w:sectPr>
      </w:pPr>
      <w:r>
        <w:rPr>
          <w:noProof/>
          <w:color w:val="FF0000"/>
        </w:rPr>
        <w:drawing>
          <wp:inline distT="0" distB="0" distL="0" distR="0" wp14:anchorId="793CB24D" wp14:editId="217E5503">
            <wp:extent cx="8458200" cy="5511092"/>
            <wp:effectExtent l="0" t="0" r="0" b="0"/>
            <wp:docPr id="4" name="Picture 4" descr="Line graph showing weekly COVID-19 notifications per 100,000 population by jurisdiction, from 13 January 2020 to 3 May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sl_figur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61147" cy="5513012"/>
                    </a:xfrm>
                    <a:prstGeom prst="rect">
                      <a:avLst/>
                    </a:prstGeom>
                  </pic:spPr>
                </pic:pic>
              </a:graphicData>
            </a:graphic>
          </wp:inline>
        </w:drawing>
      </w:r>
    </w:p>
    <w:bookmarkEnd w:id="0"/>
    <w:p w14:paraId="68BDFF6C" w14:textId="57DFC7C9" w:rsidR="00FF54B9" w:rsidRPr="00FC309A" w:rsidRDefault="00FF54B9" w:rsidP="00FC309A">
      <w:pPr>
        <w:pStyle w:val="Heading2"/>
      </w:pPr>
      <w:r w:rsidRPr="00FC309A">
        <w:lastRenderedPageBreak/>
        <w:t>Aboriginal and Torres Strait Islander persons</w:t>
      </w:r>
    </w:p>
    <w:p w14:paraId="5BFCC878" w14:textId="752E6F4B" w:rsidR="00FF54B9" w:rsidRPr="001D3534" w:rsidRDefault="00FF54B9" w:rsidP="00FC309A">
      <w:pPr>
        <w:rPr>
          <w:color w:val="000000" w:themeColor="text1"/>
        </w:rPr>
      </w:pPr>
      <w:r w:rsidRPr="001D3534">
        <w:rPr>
          <w:color w:val="000000" w:themeColor="text1"/>
        </w:rPr>
        <w:t>Fifty-</w:t>
      </w:r>
      <w:r w:rsidR="002C1249" w:rsidRPr="001D3534">
        <w:rPr>
          <w:color w:val="000000" w:themeColor="text1"/>
        </w:rPr>
        <w:t>five</w:t>
      </w:r>
      <w:r w:rsidRPr="001D3534">
        <w:rPr>
          <w:color w:val="000000" w:themeColor="text1"/>
        </w:rPr>
        <w:t xml:space="preserve"> cases (0.8%) have been reported in Aboriginal and Torres Strait Islander persons since the start of the </w:t>
      </w:r>
      <w:r w:rsidR="009B1BDE">
        <w:rPr>
          <w:color w:val="000000" w:themeColor="text1"/>
        </w:rPr>
        <w:t>epidemic in Australia</w:t>
      </w:r>
      <w:r w:rsidRPr="001D3534">
        <w:rPr>
          <w:color w:val="000000" w:themeColor="text1"/>
        </w:rPr>
        <w:t xml:space="preserve">. These cases were reported across several jurisdictions, with the majority reported in areas classified as ‘Major cities of Australia’ based on the case’s usual place of </w:t>
      </w:r>
      <w:r w:rsidRPr="009E1291">
        <w:rPr>
          <w:color w:val="000000" w:themeColor="text1"/>
        </w:rPr>
        <w:t xml:space="preserve">residence (Table </w:t>
      </w:r>
      <w:r w:rsidR="00E735DB" w:rsidRPr="009E1291">
        <w:rPr>
          <w:color w:val="000000" w:themeColor="text1"/>
        </w:rPr>
        <w:t>2</w:t>
      </w:r>
      <w:r w:rsidRPr="009E1291">
        <w:rPr>
          <w:color w:val="000000" w:themeColor="text1"/>
        </w:rPr>
        <w:t>). No cases</w:t>
      </w:r>
      <w:r w:rsidR="009B1BDE" w:rsidRPr="009E1291">
        <w:rPr>
          <w:color w:val="000000" w:themeColor="text1"/>
        </w:rPr>
        <w:t xml:space="preserve"> among Aboriginal and Torres Strait Islander persons have been</w:t>
      </w:r>
      <w:r w:rsidRPr="009E1291">
        <w:rPr>
          <w:color w:val="000000" w:themeColor="text1"/>
        </w:rPr>
        <w:t xml:space="preserve"> notified </w:t>
      </w:r>
      <w:r w:rsidRPr="001D3534">
        <w:rPr>
          <w:color w:val="000000" w:themeColor="text1"/>
        </w:rPr>
        <w:t>from remote or very remote</w:t>
      </w:r>
      <w:r w:rsidR="009B1BDE">
        <w:rPr>
          <w:color w:val="000000" w:themeColor="text1"/>
        </w:rPr>
        <w:t xml:space="preserve"> areas of</w:t>
      </w:r>
      <w:r w:rsidRPr="001D3534">
        <w:rPr>
          <w:color w:val="000000" w:themeColor="text1"/>
        </w:rPr>
        <w:t xml:space="preserve"> Australia.</w:t>
      </w:r>
    </w:p>
    <w:p w14:paraId="0BA39590" w14:textId="642CC253" w:rsidR="00FF54B9" w:rsidRPr="001D3534" w:rsidRDefault="00FF54B9" w:rsidP="00FC309A">
      <w:pPr>
        <w:rPr>
          <w:color w:val="000000" w:themeColor="text1"/>
        </w:rPr>
      </w:pPr>
      <w:r w:rsidRPr="001D3534">
        <w:rPr>
          <w:color w:val="000000" w:themeColor="text1"/>
        </w:rPr>
        <w:t>Across all Australian cases, completeness of the Indigenous status field was approximately 9</w:t>
      </w:r>
      <w:r w:rsidR="002C1249" w:rsidRPr="001D3534">
        <w:rPr>
          <w:color w:val="000000" w:themeColor="text1"/>
        </w:rPr>
        <w:t>5</w:t>
      </w:r>
      <w:r w:rsidRPr="001D3534">
        <w:rPr>
          <w:color w:val="000000" w:themeColor="text1"/>
        </w:rPr>
        <w:t>%.</w:t>
      </w:r>
    </w:p>
    <w:p w14:paraId="73BF3AD3" w14:textId="622395DC" w:rsidR="00D85214" w:rsidRPr="001D3534" w:rsidRDefault="003A3BF8" w:rsidP="00FC309A">
      <w:pPr>
        <w:pStyle w:val="CDIFigures"/>
        <w:rPr>
          <w:color w:val="000000" w:themeColor="text1"/>
        </w:rPr>
      </w:pPr>
      <w:r w:rsidRPr="001D3534">
        <w:rPr>
          <w:color w:val="000000" w:themeColor="text1"/>
        </w:rPr>
        <w:t xml:space="preserve">Table </w:t>
      </w:r>
      <w:r w:rsidR="00E735DB">
        <w:rPr>
          <w:color w:val="000000" w:themeColor="text1"/>
        </w:rPr>
        <w:t>2</w:t>
      </w:r>
      <w:r w:rsidRPr="001D3534">
        <w:rPr>
          <w:color w:val="000000" w:themeColor="text1"/>
        </w:rPr>
        <w:t>: COVID-19 cases notified among persons by remoteness classification, Australia</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5 notifications in Aboriginal and Torres Strait Islander people. Nationwide, most notifications among Aboriginal and Torres Strait Islander people have occurred within major cities of Australia (37 cases) rather than in inner regional Australia (12 cases) or outer regional Australia (6 cases). A similar pattern holds among all persons within Australia. Of 38 cases within remote or very remote Australia, none are among Aboriginal and Torres Strait Islander persons.&#10;"/>
      </w:tblPr>
      <w:tblGrid>
        <w:gridCol w:w="2122"/>
        <w:gridCol w:w="1378"/>
        <w:gridCol w:w="1379"/>
        <w:gridCol w:w="1379"/>
        <w:gridCol w:w="1379"/>
        <w:gridCol w:w="1379"/>
      </w:tblGrid>
      <w:tr w:rsidR="00D85214" w:rsidRPr="00624836" w14:paraId="7943F475" w14:textId="77777777" w:rsidTr="00E735DB">
        <w:trPr>
          <w:cnfStyle w:val="100000000000" w:firstRow="1" w:lastRow="0" w:firstColumn="0" w:lastColumn="0" w:oddVBand="0" w:evenVBand="0" w:oddHBand="0" w:evenHBand="0" w:firstRowFirstColumn="0" w:firstRowLastColumn="0" w:lastRowFirstColumn="0" w:lastRowLastColumn="0"/>
          <w:tblHeader/>
        </w:trPr>
        <w:tc>
          <w:tcPr>
            <w:tcW w:w="2122" w:type="dxa"/>
            <w:tcBorders>
              <w:bottom w:val="nil"/>
            </w:tcBorders>
          </w:tcPr>
          <w:p w14:paraId="0A409B47" w14:textId="77777777" w:rsidR="00D85214" w:rsidRPr="003A3BF8" w:rsidRDefault="00D85214" w:rsidP="00D85214">
            <w:pPr>
              <w:jc w:val="center"/>
              <w:rPr>
                <w:rFonts w:cstheme="minorHAnsi"/>
                <w:color w:val="FFFFFF" w:themeColor="background1"/>
              </w:rPr>
            </w:pPr>
            <w:r w:rsidRPr="003A3BF8">
              <w:rPr>
                <w:rFonts w:cstheme="minorHAnsi"/>
                <w:color w:val="FFFFFF" w:themeColor="background1"/>
              </w:rPr>
              <w:t>Population</w:t>
            </w:r>
          </w:p>
        </w:tc>
        <w:tc>
          <w:tcPr>
            <w:tcW w:w="1378" w:type="dxa"/>
            <w:tcBorders>
              <w:bottom w:val="nil"/>
            </w:tcBorders>
          </w:tcPr>
          <w:p w14:paraId="6B91B88D" w14:textId="77777777" w:rsidR="00D85214" w:rsidRDefault="00D85214" w:rsidP="002149E0">
            <w:pPr>
              <w:jc w:val="center"/>
              <w:rPr>
                <w:rFonts w:cstheme="minorHAnsi"/>
                <w:color w:val="FFFFFF" w:themeColor="background1"/>
              </w:rPr>
            </w:pPr>
            <w:r>
              <w:rPr>
                <w:rFonts w:cstheme="minorHAnsi"/>
                <w:color w:val="FFFFFF" w:themeColor="background1"/>
              </w:rPr>
              <w:t>Major cities of Australia</w:t>
            </w:r>
          </w:p>
        </w:tc>
        <w:tc>
          <w:tcPr>
            <w:tcW w:w="1379" w:type="dxa"/>
            <w:tcBorders>
              <w:bottom w:val="nil"/>
            </w:tcBorders>
          </w:tcPr>
          <w:p w14:paraId="5061D72F"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Inner regional Australia</w:t>
            </w:r>
          </w:p>
        </w:tc>
        <w:tc>
          <w:tcPr>
            <w:tcW w:w="1379" w:type="dxa"/>
            <w:tcBorders>
              <w:bottom w:val="nil"/>
            </w:tcBorders>
          </w:tcPr>
          <w:p w14:paraId="5488F785"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Outer regional Australia</w:t>
            </w:r>
          </w:p>
        </w:tc>
        <w:tc>
          <w:tcPr>
            <w:tcW w:w="1379" w:type="dxa"/>
            <w:tcBorders>
              <w:bottom w:val="nil"/>
            </w:tcBorders>
          </w:tcPr>
          <w:p w14:paraId="258C942B" w14:textId="43725752" w:rsidR="00D85214" w:rsidRDefault="00D85214" w:rsidP="002149E0">
            <w:pPr>
              <w:jc w:val="center"/>
              <w:rPr>
                <w:rFonts w:cstheme="minorHAnsi"/>
                <w:color w:val="FFFFFF" w:themeColor="background1"/>
              </w:rPr>
            </w:pPr>
            <w:r w:rsidRPr="000E0243">
              <w:rPr>
                <w:rFonts w:cstheme="minorHAnsi"/>
                <w:color w:val="FFFFFF" w:themeColor="background1"/>
              </w:rPr>
              <w:t>Remote/</w:t>
            </w:r>
            <w:r w:rsidR="00E4321F">
              <w:rPr>
                <w:rFonts w:cstheme="minorHAnsi"/>
                <w:color w:val="FFFFFF" w:themeColor="background1"/>
              </w:rPr>
              <w:t>v</w:t>
            </w:r>
            <w:r w:rsidRPr="000E0243">
              <w:rPr>
                <w:rFonts w:cstheme="minorHAnsi"/>
                <w:color w:val="FFFFFF" w:themeColor="background1"/>
              </w:rPr>
              <w:t xml:space="preserve">ery </w:t>
            </w:r>
            <w:r w:rsidR="00E4321F">
              <w:rPr>
                <w:rFonts w:cstheme="minorHAnsi"/>
                <w:color w:val="FFFFFF" w:themeColor="background1"/>
              </w:rPr>
              <w:t>r</w:t>
            </w:r>
            <w:r w:rsidRPr="000E0243">
              <w:rPr>
                <w:rFonts w:cstheme="minorHAnsi"/>
                <w:color w:val="FFFFFF" w:themeColor="background1"/>
              </w:rPr>
              <w:t>emote Australia</w:t>
            </w:r>
          </w:p>
        </w:tc>
        <w:tc>
          <w:tcPr>
            <w:tcW w:w="1379" w:type="dxa"/>
            <w:tcBorders>
              <w:bottom w:val="nil"/>
            </w:tcBorders>
          </w:tcPr>
          <w:p w14:paraId="1D1CE9D9" w14:textId="77777777" w:rsidR="00D85214" w:rsidRDefault="00D85214" w:rsidP="002149E0">
            <w:pPr>
              <w:jc w:val="center"/>
              <w:rPr>
                <w:rFonts w:cstheme="minorHAnsi"/>
                <w:color w:val="FFFFFF" w:themeColor="background1"/>
              </w:rPr>
            </w:pPr>
            <w:r>
              <w:rPr>
                <w:rFonts w:cstheme="minorHAnsi"/>
                <w:color w:val="FFFFFF" w:themeColor="background1"/>
              </w:rPr>
              <w:t>Total</w:t>
            </w:r>
          </w:p>
        </w:tc>
      </w:tr>
      <w:tr w:rsidR="001D3534" w:rsidRPr="001D3534" w14:paraId="6E9EB207" w14:textId="77777777" w:rsidTr="00E735DB">
        <w:trPr>
          <w:trHeight w:val="397"/>
        </w:trPr>
        <w:tc>
          <w:tcPr>
            <w:tcW w:w="2122" w:type="dxa"/>
            <w:tcBorders>
              <w:top w:val="nil"/>
              <w:left w:val="nil"/>
              <w:bottom w:val="nil"/>
              <w:right w:val="nil"/>
            </w:tcBorders>
            <w:shd w:val="clear" w:color="auto" w:fill="FFFFFF" w:themeFill="background1"/>
            <w:vAlign w:val="center"/>
          </w:tcPr>
          <w:p w14:paraId="3F062969" w14:textId="77777777" w:rsidR="00D85214" w:rsidRPr="001D3534" w:rsidRDefault="00D85214" w:rsidP="00D85214">
            <w:pPr>
              <w:rPr>
                <w:rFonts w:cstheme="minorHAnsi"/>
                <w:color w:val="000000" w:themeColor="text1"/>
              </w:rPr>
            </w:pPr>
            <w:r w:rsidRPr="001D3534">
              <w:rPr>
                <w:color w:val="000000" w:themeColor="text1"/>
              </w:rPr>
              <w:t>Aboriginal and Torres Strait Islander persons</w:t>
            </w:r>
          </w:p>
        </w:tc>
        <w:tc>
          <w:tcPr>
            <w:tcW w:w="1378" w:type="dxa"/>
            <w:tcBorders>
              <w:top w:val="nil"/>
              <w:left w:val="nil"/>
              <w:bottom w:val="nil"/>
              <w:right w:val="nil"/>
            </w:tcBorders>
            <w:shd w:val="clear" w:color="auto" w:fill="FFFFFF" w:themeFill="background1"/>
            <w:vAlign w:val="center"/>
          </w:tcPr>
          <w:p w14:paraId="6A6F7330" w14:textId="6CA099F9" w:rsidR="00D85214" w:rsidRPr="001D3534" w:rsidRDefault="002C1249" w:rsidP="008433CE">
            <w:pPr>
              <w:jc w:val="center"/>
              <w:rPr>
                <w:rFonts w:cstheme="minorHAnsi"/>
                <w:color w:val="000000" w:themeColor="text1"/>
              </w:rPr>
            </w:pPr>
            <w:r w:rsidRPr="001D3534">
              <w:rPr>
                <w:rFonts w:cstheme="minorHAnsi"/>
                <w:color w:val="000000" w:themeColor="text1"/>
              </w:rPr>
              <w:t>37</w:t>
            </w:r>
          </w:p>
        </w:tc>
        <w:tc>
          <w:tcPr>
            <w:tcW w:w="1379" w:type="dxa"/>
            <w:tcBorders>
              <w:top w:val="nil"/>
              <w:left w:val="nil"/>
              <w:bottom w:val="nil"/>
              <w:right w:val="nil"/>
            </w:tcBorders>
            <w:shd w:val="clear" w:color="auto" w:fill="FFFFFF" w:themeFill="background1"/>
            <w:vAlign w:val="center"/>
          </w:tcPr>
          <w:p w14:paraId="50A2F4AB" w14:textId="7BA64AA0" w:rsidR="00D85214" w:rsidRPr="001D3534" w:rsidRDefault="002C1249" w:rsidP="008433CE">
            <w:pPr>
              <w:jc w:val="center"/>
              <w:rPr>
                <w:rFonts w:cstheme="minorHAnsi"/>
                <w:color w:val="000000" w:themeColor="text1"/>
              </w:rPr>
            </w:pPr>
            <w:r w:rsidRPr="001D3534">
              <w:rPr>
                <w:rFonts w:cstheme="minorHAnsi"/>
                <w:color w:val="000000" w:themeColor="text1"/>
              </w:rPr>
              <w:t>12</w:t>
            </w:r>
          </w:p>
        </w:tc>
        <w:tc>
          <w:tcPr>
            <w:tcW w:w="1379" w:type="dxa"/>
            <w:tcBorders>
              <w:top w:val="nil"/>
              <w:left w:val="nil"/>
              <w:bottom w:val="nil"/>
              <w:right w:val="nil"/>
            </w:tcBorders>
            <w:shd w:val="clear" w:color="auto" w:fill="FFFFFF" w:themeFill="background1"/>
            <w:vAlign w:val="center"/>
          </w:tcPr>
          <w:p w14:paraId="1691241B" w14:textId="55291B81" w:rsidR="00D85214" w:rsidRPr="001D3534" w:rsidRDefault="002C1249" w:rsidP="008433CE">
            <w:pPr>
              <w:jc w:val="center"/>
              <w:rPr>
                <w:rFonts w:cstheme="minorHAnsi"/>
                <w:color w:val="000000" w:themeColor="text1"/>
              </w:rPr>
            </w:pPr>
            <w:r w:rsidRPr="001D3534">
              <w:rPr>
                <w:rFonts w:cstheme="minorHAnsi"/>
                <w:color w:val="000000" w:themeColor="text1"/>
              </w:rPr>
              <w:t>6</w:t>
            </w:r>
          </w:p>
        </w:tc>
        <w:tc>
          <w:tcPr>
            <w:tcW w:w="1379" w:type="dxa"/>
            <w:tcBorders>
              <w:top w:val="nil"/>
              <w:left w:val="nil"/>
              <w:bottom w:val="nil"/>
              <w:right w:val="nil"/>
            </w:tcBorders>
            <w:shd w:val="clear" w:color="auto" w:fill="FFFFFF" w:themeFill="background1"/>
            <w:vAlign w:val="center"/>
          </w:tcPr>
          <w:p w14:paraId="5922ED6F" w14:textId="77777777" w:rsidR="00D85214" w:rsidRPr="001D3534" w:rsidRDefault="00D85214" w:rsidP="008433CE">
            <w:pPr>
              <w:jc w:val="center"/>
              <w:rPr>
                <w:rFonts w:cstheme="minorHAnsi"/>
                <w:color w:val="000000" w:themeColor="text1"/>
              </w:rPr>
            </w:pPr>
            <w:r w:rsidRPr="001D3534">
              <w:rPr>
                <w:rFonts w:cstheme="minorHAnsi"/>
                <w:color w:val="000000" w:themeColor="text1"/>
              </w:rPr>
              <w:t>0</w:t>
            </w:r>
          </w:p>
        </w:tc>
        <w:tc>
          <w:tcPr>
            <w:tcW w:w="1379" w:type="dxa"/>
            <w:tcBorders>
              <w:top w:val="nil"/>
              <w:left w:val="nil"/>
              <w:bottom w:val="nil"/>
              <w:right w:val="nil"/>
            </w:tcBorders>
            <w:shd w:val="clear" w:color="auto" w:fill="FFFFFF" w:themeFill="background1"/>
            <w:vAlign w:val="center"/>
          </w:tcPr>
          <w:p w14:paraId="2BFB9C0F" w14:textId="2CEB8236" w:rsidR="00D85214" w:rsidRPr="001D3534" w:rsidRDefault="002C1249" w:rsidP="008433CE">
            <w:pPr>
              <w:jc w:val="center"/>
              <w:rPr>
                <w:rFonts w:cstheme="minorHAnsi"/>
                <w:color w:val="000000" w:themeColor="text1"/>
              </w:rPr>
            </w:pPr>
            <w:r w:rsidRPr="001D3534">
              <w:rPr>
                <w:rFonts w:cstheme="minorHAnsi"/>
                <w:color w:val="000000" w:themeColor="text1"/>
              </w:rPr>
              <w:t>55</w:t>
            </w:r>
          </w:p>
        </w:tc>
      </w:tr>
      <w:tr w:rsidR="001D3534" w:rsidRPr="001D3534" w14:paraId="5881DC25" w14:textId="77777777" w:rsidTr="00E735DB">
        <w:trPr>
          <w:cnfStyle w:val="000000010000" w:firstRow="0" w:lastRow="0" w:firstColumn="0" w:lastColumn="0" w:oddVBand="0" w:evenVBand="0" w:oddHBand="0" w:evenHBand="1" w:firstRowFirstColumn="0" w:firstRowLastColumn="0" w:lastRowFirstColumn="0" w:lastRowLastColumn="0"/>
          <w:trHeight w:val="397"/>
        </w:trPr>
        <w:tc>
          <w:tcPr>
            <w:tcW w:w="2122" w:type="dxa"/>
            <w:tcBorders>
              <w:top w:val="nil"/>
              <w:left w:val="nil"/>
              <w:bottom w:val="nil"/>
              <w:right w:val="nil"/>
            </w:tcBorders>
            <w:vAlign w:val="center"/>
          </w:tcPr>
          <w:p w14:paraId="5920BACA" w14:textId="77777777" w:rsidR="00D85214" w:rsidRPr="001D3534" w:rsidRDefault="00D85214" w:rsidP="00D85214">
            <w:pPr>
              <w:rPr>
                <w:rFonts w:cstheme="minorHAnsi"/>
                <w:color w:val="000000" w:themeColor="text1"/>
              </w:rPr>
            </w:pPr>
            <w:r w:rsidRPr="001D3534">
              <w:rPr>
                <w:rFonts w:cstheme="minorHAnsi"/>
                <w:color w:val="000000" w:themeColor="text1"/>
              </w:rPr>
              <w:t>All persons</w:t>
            </w:r>
          </w:p>
        </w:tc>
        <w:tc>
          <w:tcPr>
            <w:tcW w:w="1378" w:type="dxa"/>
            <w:tcBorders>
              <w:top w:val="nil"/>
              <w:left w:val="nil"/>
              <w:bottom w:val="nil"/>
              <w:right w:val="nil"/>
            </w:tcBorders>
            <w:vAlign w:val="center"/>
          </w:tcPr>
          <w:p w14:paraId="57AAC826" w14:textId="34C5C518" w:rsidR="00D85214" w:rsidRPr="001D3534" w:rsidRDefault="002C1249" w:rsidP="008433CE">
            <w:pPr>
              <w:jc w:val="center"/>
              <w:rPr>
                <w:rFonts w:cstheme="minorHAnsi"/>
                <w:color w:val="000000" w:themeColor="text1"/>
              </w:rPr>
            </w:pPr>
            <w:r w:rsidRPr="001D3534">
              <w:rPr>
                <w:rFonts w:cstheme="minorHAnsi"/>
                <w:color w:val="000000" w:themeColor="text1"/>
              </w:rPr>
              <w:t>5</w:t>
            </w:r>
            <w:r w:rsidR="001942E5">
              <w:rPr>
                <w:rFonts w:cstheme="minorHAnsi"/>
                <w:color w:val="000000" w:themeColor="text1"/>
              </w:rPr>
              <w:t>,</w:t>
            </w:r>
            <w:r w:rsidRPr="001D3534">
              <w:rPr>
                <w:rFonts w:cstheme="minorHAnsi"/>
                <w:color w:val="000000" w:themeColor="text1"/>
              </w:rPr>
              <w:t>289</w:t>
            </w:r>
          </w:p>
        </w:tc>
        <w:tc>
          <w:tcPr>
            <w:tcW w:w="1379" w:type="dxa"/>
            <w:tcBorders>
              <w:top w:val="nil"/>
              <w:left w:val="nil"/>
              <w:bottom w:val="nil"/>
              <w:right w:val="nil"/>
            </w:tcBorders>
            <w:vAlign w:val="center"/>
          </w:tcPr>
          <w:p w14:paraId="4DCD41CE" w14:textId="2E8164D6" w:rsidR="00D85214" w:rsidRPr="001D3534" w:rsidRDefault="00D85214" w:rsidP="002C1249">
            <w:pPr>
              <w:jc w:val="center"/>
              <w:rPr>
                <w:rFonts w:cstheme="minorHAnsi"/>
                <w:color w:val="000000" w:themeColor="text1"/>
              </w:rPr>
            </w:pPr>
            <w:r w:rsidRPr="001D3534">
              <w:rPr>
                <w:rFonts w:cstheme="minorHAnsi"/>
                <w:color w:val="000000" w:themeColor="text1"/>
              </w:rPr>
              <w:t>81</w:t>
            </w:r>
            <w:r w:rsidR="002C1249" w:rsidRPr="001D3534">
              <w:rPr>
                <w:rFonts w:cstheme="minorHAnsi"/>
                <w:color w:val="000000" w:themeColor="text1"/>
              </w:rPr>
              <w:t>7</w:t>
            </w:r>
          </w:p>
        </w:tc>
        <w:tc>
          <w:tcPr>
            <w:tcW w:w="1379" w:type="dxa"/>
            <w:tcBorders>
              <w:top w:val="nil"/>
              <w:left w:val="nil"/>
              <w:bottom w:val="nil"/>
              <w:right w:val="nil"/>
            </w:tcBorders>
            <w:vAlign w:val="center"/>
          </w:tcPr>
          <w:p w14:paraId="56625A2B" w14:textId="3A9C3605" w:rsidR="00D85214" w:rsidRPr="001D3534" w:rsidRDefault="002C1249" w:rsidP="008433CE">
            <w:pPr>
              <w:jc w:val="center"/>
              <w:rPr>
                <w:rFonts w:cstheme="minorHAnsi"/>
                <w:color w:val="000000" w:themeColor="text1"/>
              </w:rPr>
            </w:pPr>
            <w:r w:rsidRPr="001D3534">
              <w:rPr>
                <w:rFonts w:cstheme="minorHAnsi"/>
                <w:color w:val="000000" w:themeColor="text1"/>
              </w:rPr>
              <w:t>376</w:t>
            </w:r>
          </w:p>
        </w:tc>
        <w:tc>
          <w:tcPr>
            <w:tcW w:w="1379" w:type="dxa"/>
            <w:tcBorders>
              <w:top w:val="nil"/>
              <w:left w:val="nil"/>
              <w:bottom w:val="nil"/>
              <w:right w:val="nil"/>
            </w:tcBorders>
            <w:vAlign w:val="center"/>
          </w:tcPr>
          <w:p w14:paraId="162A17C3" w14:textId="77777777" w:rsidR="00D85214" w:rsidRPr="001D3534" w:rsidRDefault="00D85214" w:rsidP="008433CE">
            <w:pPr>
              <w:jc w:val="center"/>
              <w:rPr>
                <w:rFonts w:cstheme="minorHAnsi"/>
                <w:color w:val="000000" w:themeColor="text1"/>
              </w:rPr>
            </w:pPr>
            <w:r w:rsidRPr="001D3534">
              <w:rPr>
                <w:rFonts w:cstheme="minorHAnsi"/>
                <w:color w:val="000000" w:themeColor="text1"/>
              </w:rPr>
              <w:t>38</w:t>
            </w:r>
          </w:p>
        </w:tc>
        <w:tc>
          <w:tcPr>
            <w:tcW w:w="1379" w:type="dxa"/>
            <w:tcBorders>
              <w:top w:val="nil"/>
              <w:left w:val="nil"/>
              <w:bottom w:val="nil"/>
              <w:right w:val="nil"/>
            </w:tcBorders>
            <w:vAlign w:val="center"/>
          </w:tcPr>
          <w:p w14:paraId="67DE5C25" w14:textId="7E05D9EE" w:rsidR="00D85214" w:rsidRPr="001D3534" w:rsidRDefault="002C1249" w:rsidP="008433CE">
            <w:pPr>
              <w:jc w:val="center"/>
              <w:rPr>
                <w:rFonts w:cstheme="minorHAnsi"/>
                <w:color w:val="000000" w:themeColor="text1"/>
              </w:rPr>
            </w:pPr>
            <w:r w:rsidRPr="001D3534">
              <w:rPr>
                <w:rFonts w:cstheme="minorHAnsi"/>
                <w:color w:val="000000" w:themeColor="text1"/>
              </w:rPr>
              <w:t>6</w:t>
            </w:r>
            <w:r w:rsidR="001942E5">
              <w:rPr>
                <w:rFonts w:cstheme="minorHAnsi"/>
                <w:color w:val="000000" w:themeColor="text1"/>
              </w:rPr>
              <w:t>,</w:t>
            </w:r>
            <w:r w:rsidRPr="001D3534">
              <w:rPr>
                <w:rFonts w:cstheme="minorHAnsi"/>
                <w:color w:val="000000" w:themeColor="text1"/>
              </w:rPr>
              <w:t>784</w:t>
            </w:r>
            <w:r w:rsidR="00D85214" w:rsidRPr="001D3534">
              <w:rPr>
                <w:rFonts w:cstheme="minorHAnsi"/>
                <w:color w:val="000000" w:themeColor="text1"/>
                <w:vertAlign w:val="superscript"/>
              </w:rPr>
              <w:t>a</w:t>
            </w:r>
          </w:p>
        </w:tc>
      </w:tr>
    </w:tbl>
    <w:p w14:paraId="00D37EBA" w14:textId="4418AE20" w:rsidR="003A3BF8" w:rsidRPr="001D3534" w:rsidRDefault="003A3BF8" w:rsidP="002149E0">
      <w:pPr>
        <w:pStyle w:val="CDIfootnotes"/>
        <w:rPr>
          <w:color w:val="000000" w:themeColor="text1"/>
        </w:rPr>
      </w:pPr>
      <w:r w:rsidRPr="001D3534">
        <w:rPr>
          <w:color w:val="000000" w:themeColor="text1"/>
        </w:rPr>
        <w:t>a</w:t>
      </w:r>
      <w:r w:rsidRPr="001D3534">
        <w:rPr>
          <w:color w:val="000000" w:themeColor="text1"/>
        </w:rPr>
        <w:tab/>
        <w:t xml:space="preserve">Total includes </w:t>
      </w:r>
      <w:r w:rsidR="002C1249" w:rsidRPr="001D3534">
        <w:rPr>
          <w:color w:val="000000" w:themeColor="text1"/>
        </w:rPr>
        <w:t>178</w:t>
      </w:r>
      <w:r w:rsidR="00D85214" w:rsidRPr="001D3534">
        <w:rPr>
          <w:color w:val="000000" w:themeColor="text1"/>
        </w:rPr>
        <w:t xml:space="preserve"> </w:t>
      </w:r>
      <w:r w:rsidRPr="001D3534">
        <w:rPr>
          <w:color w:val="000000" w:themeColor="text1"/>
        </w:rPr>
        <w:t xml:space="preserve">overseas residents and </w:t>
      </w:r>
      <w:r w:rsidR="00D85214" w:rsidRPr="001D3534">
        <w:rPr>
          <w:color w:val="000000" w:themeColor="text1"/>
        </w:rPr>
        <w:t xml:space="preserve"> 8</w:t>
      </w:r>
      <w:r w:rsidR="002C1249" w:rsidRPr="001D3534">
        <w:rPr>
          <w:color w:val="000000" w:themeColor="text1"/>
        </w:rPr>
        <w:t>6</w:t>
      </w:r>
      <w:r w:rsidR="00D85214" w:rsidRPr="001D3534">
        <w:rPr>
          <w:color w:val="000000" w:themeColor="text1"/>
        </w:rPr>
        <w:t xml:space="preserve"> persons </w:t>
      </w:r>
      <w:r w:rsidRPr="001D3534">
        <w:rPr>
          <w:color w:val="000000" w:themeColor="text1"/>
        </w:rPr>
        <w:t xml:space="preserve">with unknown remoteness classification. </w:t>
      </w:r>
    </w:p>
    <w:p w14:paraId="4CB15D8B" w14:textId="1DB9845C" w:rsidR="00FF54B9" w:rsidRPr="001D3534" w:rsidRDefault="003820F6" w:rsidP="00FC309A">
      <w:pPr>
        <w:rPr>
          <w:color w:val="000000" w:themeColor="text1"/>
        </w:rPr>
      </w:pPr>
      <w:r w:rsidRPr="001D3534">
        <w:rPr>
          <w:color w:val="000000" w:themeColor="text1"/>
        </w:rPr>
        <w:t>Forty-seven</w:t>
      </w:r>
      <w:r w:rsidR="00B15E8E" w:rsidRPr="001D3534">
        <w:rPr>
          <w:color w:val="000000" w:themeColor="text1"/>
        </w:rPr>
        <w:t xml:space="preserve"> percent</w:t>
      </w:r>
      <w:r w:rsidR="00FF54B9" w:rsidRPr="001D3534">
        <w:rPr>
          <w:color w:val="000000" w:themeColor="text1"/>
        </w:rPr>
        <w:t xml:space="preserve"> (n = </w:t>
      </w:r>
      <w:r w:rsidRPr="001D3534">
        <w:rPr>
          <w:color w:val="000000" w:themeColor="text1"/>
        </w:rPr>
        <w:t>26</w:t>
      </w:r>
      <w:r w:rsidR="00FF54B9" w:rsidRPr="001D3534">
        <w:rPr>
          <w:color w:val="000000" w:themeColor="text1"/>
        </w:rPr>
        <w:t>) of cases in Aboriginal and Torres Strait Islander persons acquired their infection overseas</w:t>
      </w:r>
      <w:r w:rsidR="002149E0" w:rsidRPr="001D3534">
        <w:rPr>
          <w:color w:val="000000" w:themeColor="text1"/>
        </w:rPr>
        <w:t>, while</w:t>
      </w:r>
      <w:r w:rsidR="000062D7" w:rsidRPr="001D3534">
        <w:rPr>
          <w:color w:val="000000" w:themeColor="text1"/>
        </w:rPr>
        <w:t xml:space="preserve"> </w:t>
      </w:r>
      <w:r w:rsidRPr="001D3534">
        <w:rPr>
          <w:color w:val="000000" w:themeColor="text1"/>
        </w:rPr>
        <w:t>45</w:t>
      </w:r>
      <w:r w:rsidR="00FF54B9" w:rsidRPr="001D3534">
        <w:rPr>
          <w:color w:val="000000" w:themeColor="text1"/>
        </w:rPr>
        <w:t xml:space="preserve">% (n = </w:t>
      </w:r>
      <w:r w:rsidRPr="001D3534">
        <w:rPr>
          <w:color w:val="000000" w:themeColor="text1"/>
        </w:rPr>
        <w:t>25</w:t>
      </w:r>
      <w:r w:rsidR="00FF54B9" w:rsidRPr="001D3534">
        <w:rPr>
          <w:color w:val="000000" w:themeColor="text1"/>
        </w:rPr>
        <w:t xml:space="preserve">) of cases acquired </w:t>
      </w:r>
      <w:r w:rsidR="000062D7" w:rsidRPr="001D3534">
        <w:rPr>
          <w:color w:val="000000" w:themeColor="text1"/>
        </w:rPr>
        <w:t xml:space="preserve">their infection </w:t>
      </w:r>
      <w:r w:rsidR="00FF54B9" w:rsidRPr="001D3534">
        <w:rPr>
          <w:color w:val="000000" w:themeColor="text1"/>
        </w:rPr>
        <w:t xml:space="preserve">domestically. </w:t>
      </w:r>
      <w:r w:rsidR="00B52FD5" w:rsidRPr="001D3534">
        <w:rPr>
          <w:color w:val="000000" w:themeColor="text1"/>
        </w:rPr>
        <w:t>Four</w:t>
      </w:r>
      <w:r w:rsidR="00FF54B9" w:rsidRPr="001D3534">
        <w:rPr>
          <w:color w:val="000000" w:themeColor="text1"/>
        </w:rPr>
        <w:t xml:space="preserve"> (</w:t>
      </w:r>
      <w:r w:rsidR="00B52FD5" w:rsidRPr="001D3534">
        <w:rPr>
          <w:color w:val="000000" w:themeColor="text1"/>
        </w:rPr>
        <w:t>7</w:t>
      </w:r>
      <w:r w:rsidR="00FF54B9" w:rsidRPr="001D3534">
        <w:rPr>
          <w:color w:val="000000" w:themeColor="text1"/>
        </w:rPr>
        <w:t xml:space="preserve">%) </w:t>
      </w:r>
      <w:r w:rsidR="000062D7" w:rsidRPr="001D3534">
        <w:rPr>
          <w:color w:val="000000" w:themeColor="text1"/>
        </w:rPr>
        <w:t>we</w:t>
      </w:r>
      <w:r w:rsidR="00FF54B9" w:rsidRPr="001D3534">
        <w:rPr>
          <w:color w:val="000000" w:themeColor="text1"/>
        </w:rPr>
        <w:t>re still under investigation</w:t>
      </w:r>
      <w:r w:rsidR="000062D7" w:rsidRPr="001D3534">
        <w:rPr>
          <w:color w:val="000000" w:themeColor="text1"/>
        </w:rPr>
        <w:t xml:space="preserve"> at the time of this report</w:t>
      </w:r>
      <w:r w:rsidR="00FF54B9" w:rsidRPr="001D3534">
        <w:rPr>
          <w:color w:val="000000" w:themeColor="text1"/>
        </w:rPr>
        <w:t xml:space="preserve">. </w:t>
      </w:r>
    </w:p>
    <w:p w14:paraId="4B5E6B46" w14:textId="560392BB" w:rsidR="00FF54B9" w:rsidRPr="001D3534" w:rsidRDefault="00FF54B9" w:rsidP="00FC309A">
      <w:pPr>
        <w:rPr>
          <w:color w:val="000000" w:themeColor="text1"/>
        </w:rPr>
      </w:pPr>
      <w:r w:rsidRPr="001D3534">
        <w:rPr>
          <w:color w:val="000000" w:themeColor="text1"/>
        </w:rPr>
        <w:t xml:space="preserve">The median age of COVID-19 cases among Aboriginal and Torres Strait Islander persons </w:t>
      </w:r>
      <w:r w:rsidR="00046B84" w:rsidRPr="001D3534">
        <w:rPr>
          <w:color w:val="000000" w:themeColor="text1"/>
        </w:rPr>
        <w:t>is</w:t>
      </w:r>
      <w:r w:rsidRPr="001D3534">
        <w:rPr>
          <w:color w:val="000000" w:themeColor="text1"/>
        </w:rPr>
        <w:t xml:space="preserve"> </w:t>
      </w:r>
      <w:r w:rsidR="00B15E8E" w:rsidRPr="001D3534">
        <w:rPr>
          <w:color w:val="000000" w:themeColor="text1"/>
        </w:rPr>
        <w:t xml:space="preserve">34 </w:t>
      </w:r>
      <w:r w:rsidRPr="001D3534">
        <w:rPr>
          <w:color w:val="000000" w:themeColor="text1"/>
        </w:rPr>
        <w:t xml:space="preserve">years (interquartile range: </w:t>
      </w:r>
      <w:r w:rsidR="00B15E8E" w:rsidRPr="001D3534">
        <w:rPr>
          <w:color w:val="000000" w:themeColor="text1"/>
        </w:rPr>
        <w:t>21</w:t>
      </w:r>
      <w:r w:rsidRPr="001D3534">
        <w:rPr>
          <w:color w:val="000000" w:themeColor="text1"/>
        </w:rPr>
        <w:t>–55</w:t>
      </w:r>
      <w:r w:rsidR="00B15E8E" w:rsidRPr="001D3534">
        <w:rPr>
          <w:color w:val="000000" w:themeColor="text1"/>
        </w:rPr>
        <w:t xml:space="preserve"> </w:t>
      </w:r>
      <w:r w:rsidRPr="001D3534">
        <w:rPr>
          <w:color w:val="000000" w:themeColor="text1"/>
        </w:rPr>
        <w:t>years), which is lower than the median age of non-Indigenous COVID-19</w:t>
      </w:r>
      <w:r w:rsidR="00D5406F">
        <w:rPr>
          <w:color w:val="000000" w:themeColor="text1"/>
        </w:rPr>
        <w:t> </w:t>
      </w:r>
      <w:r w:rsidRPr="001D3534">
        <w:rPr>
          <w:color w:val="000000" w:themeColor="text1"/>
        </w:rPr>
        <w:t xml:space="preserve">cases. </w:t>
      </w:r>
    </w:p>
    <w:p w14:paraId="00463034" w14:textId="2A10A341" w:rsidR="00FF54B9" w:rsidRPr="001D3534" w:rsidRDefault="00FF54B9" w:rsidP="00FC309A">
      <w:pPr>
        <w:rPr>
          <w:color w:val="000000" w:themeColor="text1"/>
        </w:rPr>
      </w:pPr>
      <w:r w:rsidRPr="001D3534">
        <w:rPr>
          <w:color w:val="000000" w:themeColor="text1"/>
        </w:rPr>
        <w:t xml:space="preserve">Of the cases notified amongst Aboriginal and Torres Strait Islander persons, </w:t>
      </w:r>
      <w:r w:rsidR="003820F6" w:rsidRPr="001D3534">
        <w:rPr>
          <w:color w:val="000000" w:themeColor="text1"/>
        </w:rPr>
        <w:t>11</w:t>
      </w:r>
      <w:r w:rsidRPr="001D3534">
        <w:rPr>
          <w:color w:val="000000" w:themeColor="text1"/>
        </w:rPr>
        <w:t xml:space="preserve">% were admitted to hospital, </w:t>
      </w:r>
      <w:r w:rsidR="00174909" w:rsidRPr="001D3534">
        <w:rPr>
          <w:color w:val="000000" w:themeColor="text1"/>
        </w:rPr>
        <w:t>which is similar to the proportion of all cases hospitalised (All cases = 13%). Of cases in Aboriginal and Torres Strait Islander persons,</w:t>
      </w:r>
      <w:r w:rsidRPr="001D3534">
        <w:rPr>
          <w:color w:val="000000" w:themeColor="text1"/>
        </w:rPr>
        <w:t xml:space="preserve"> no cases </w:t>
      </w:r>
      <w:r w:rsidR="00174909" w:rsidRPr="001D3534">
        <w:rPr>
          <w:color w:val="000000" w:themeColor="text1"/>
        </w:rPr>
        <w:t xml:space="preserve">were </w:t>
      </w:r>
      <w:r w:rsidRPr="001D3534">
        <w:rPr>
          <w:color w:val="000000" w:themeColor="text1"/>
        </w:rPr>
        <w:t>reported as being admitted to ICU.</w:t>
      </w:r>
    </w:p>
    <w:p w14:paraId="74695152" w14:textId="77777777" w:rsidR="00AB659C" w:rsidRPr="001D3534" w:rsidRDefault="00AB659C" w:rsidP="00AB659C">
      <w:pPr>
        <w:pStyle w:val="Heading2"/>
        <w:rPr>
          <w:color w:val="000000" w:themeColor="text1"/>
        </w:rPr>
      </w:pPr>
      <w:r w:rsidRPr="001D3534">
        <w:rPr>
          <w:color w:val="000000" w:themeColor="text1"/>
        </w:rPr>
        <w:t>Geographical distribution</w:t>
      </w:r>
    </w:p>
    <w:p w14:paraId="1E534297" w14:textId="619CFE14" w:rsidR="008E4B25" w:rsidRPr="001D3534" w:rsidRDefault="008E4B25" w:rsidP="008E4B25">
      <w:pPr>
        <w:rPr>
          <w:color w:val="000000" w:themeColor="text1"/>
        </w:rPr>
      </w:pPr>
      <w:r w:rsidRPr="001D3534">
        <w:rPr>
          <w:color w:val="000000" w:themeColor="text1"/>
        </w:rPr>
        <w:t>In the current reporting week, cases of COVID-19 were reported from all jurisdictions except South Australia (Table 3). Tasmania and New South Wales ha</w:t>
      </w:r>
      <w:r w:rsidR="009E1291">
        <w:rPr>
          <w:color w:val="000000" w:themeColor="text1"/>
        </w:rPr>
        <w:t>ve</w:t>
      </w:r>
      <w:r w:rsidRPr="001D3534">
        <w:rPr>
          <w:color w:val="000000" w:themeColor="text1"/>
        </w:rPr>
        <w:t xml:space="preserve"> the highest</w:t>
      </w:r>
      <w:r w:rsidR="00303DEB">
        <w:rPr>
          <w:color w:val="000000" w:themeColor="text1"/>
        </w:rPr>
        <w:t xml:space="preserve"> cumulative</w:t>
      </w:r>
      <w:r w:rsidRPr="001D3534">
        <w:rPr>
          <w:color w:val="000000" w:themeColor="text1"/>
        </w:rPr>
        <w:t xml:space="preserve"> rate</w:t>
      </w:r>
      <w:r w:rsidR="009E1291">
        <w:rPr>
          <w:color w:val="000000" w:themeColor="text1"/>
        </w:rPr>
        <w:t>s</w:t>
      </w:r>
      <w:r w:rsidRPr="001D3534">
        <w:rPr>
          <w:color w:val="000000" w:themeColor="text1"/>
        </w:rPr>
        <w:t xml:space="preserve"> of COVID-19 notifications (42.1 and 37.8 per 100,000 respectively) and the Northern Territory has the lowest (11.8 per 100,000). The majority of new cases have been reported in New South Wales. </w:t>
      </w:r>
    </w:p>
    <w:p w14:paraId="7B2E6D80" w14:textId="68534D93" w:rsidR="008E4B25" w:rsidRPr="001D3534" w:rsidRDefault="008E4B25" w:rsidP="008E4B25">
      <w:pPr>
        <w:rPr>
          <w:color w:val="000000" w:themeColor="text1"/>
        </w:rPr>
      </w:pPr>
      <w:r w:rsidRPr="001D3534">
        <w:rPr>
          <w:color w:val="000000" w:themeColor="text1"/>
        </w:rPr>
        <w:t>Compared to the last reporting week, the number of new cases in the current reporting period decreased in all jurisdictions except for NSW (54 new cases this week, 45 new cases last week) and the NT (2 new cases this week, no new cases last week). SA reported no new cases in this reporting</w:t>
      </w:r>
      <w:r w:rsidR="00D5406F">
        <w:rPr>
          <w:color w:val="000000" w:themeColor="text1"/>
        </w:rPr>
        <w:t> </w:t>
      </w:r>
      <w:r w:rsidRPr="001D3534">
        <w:rPr>
          <w:color w:val="000000" w:themeColor="text1"/>
        </w:rPr>
        <w:t>period.</w:t>
      </w:r>
    </w:p>
    <w:p w14:paraId="3F2BAEC0" w14:textId="309EAB34" w:rsidR="008E4B25" w:rsidRPr="001D3534" w:rsidRDefault="008E4B25" w:rsidP="008E4B25">
      <w:pPr>
        <w:rPr>
          <w:color w:val="000000" w:themeColor="text1"/>
        </w:rPr>
      </w:pPr>
      <w:r w:rsidRPr="001D3534">
        <w:rPr>
          <w:color w:val="000000" w:themeColor="text1"/>
        </w:rPr>
        <w:t xml:space="preserve">Most cases over the past fortnight were reported to reside in major metropolitan areas, with the exception of Tasmania (Figures </w:t>
      </w:r>
      <w:r w:rsidR="00B83136">
        <w:rPr>
          <w:color w:val="000000" w:themeColor="text1"/>
        </w:rPr>
        <w:t>2</w:t>
      </w:r>
      <w:r w:rsidRPr="001D3534">
        <w:rPr>
          <w:color w:val="000000" w:themeColor="text1"/>
        </w:rPr>
        <w:t xml:space="preserve"> and </w:t>
      </w:r>
      <w:r w:rsidR="00B83136">
        <w:rPr>
          <w:color w:val="000000" w:themeColor="text1"/>
        </w:rPr>
        <w:t>3</w:t>
      </w:r>
      <w:r w:rsidRPr="001D3534">
        <w:rPr>
          <w:color w:val="000000" w:themeColor="text1"/>
        </w:rPr>
        <w:t>).</w:t>
      </w:r>
    </w:p>
    <w:p w14:paraId="1959102F" w14:textId="39E1B279" w:rsidR="00AB659C" w:rsidRDefault="00AB659C" w:rsidP="00AB659C">
      <w:pPr>
        <w:pStyle w:val="CDIFigures"/>
      </w:pPr>
      <w:r w:rsidRPr="00E4281B">
        <w:lastRenderedPageBreak/>
        <w:t xml:space="preserve">Table </w:t>
      </w:r>
      <w:r w:rsidR="00E735DB">
        <w:t>3</w:t>
      </w:r>
      <w:r w:rsidRPr="00E4281B">
        <w:t>: Notifications and rates of COVID-19 and diagnostic tests perfor</w:t>
      </w:r>
      <w:r w:rsidR="009B2128">
        <w:t>med, Australia, by jurisdiction</w:t>
      </w:r>
    </w:p>
    <w:tbl>
      <w:tblPr>
        <w:tblStyle w:val="CDI-StandardTable"/>
        <w:tblW w:w="9000" w:type="dxa"/>
        <w:tblLayout w:type="fixed"/>
        <w:tblCellMar>
          <w:top w:w="57" w:type="dxa"/>
          <w:left w:w="28" w:type="dxa"/>
          <w:bottom w:w="57" w:type="dxa"/>
          <w:right w:w="28" w:type="dxa"/>
        </w:tblCellMar>
        <w:tblLook w:val="04A0" w:firstRow="1" w:lastRow="0" w:firstColumn="1" w:lastColumn="0" w:noHBand="0" w:noVBand="1"/>
        <w:tblDescription w:val="Table 3 shows the cumulative confirmed cases of COVID-19 in Australia by current reporting period and jurisdiction. In this reporting period 90 new cases were reported: 54 in New South Wales, 15 in Tasmania, 10 in Queensland, 6 in Victoria, 2 in each of Western Australia and the Northern Territory, 1 in the Australian Capital Territory and none in South Australia.&#10;"/>
      </w:tblPr>
      <w:tblGrid>
        <w:gridCol w:w="1617"/>
        <w:gridCol w:w="935"/>
        <w:gridCol w:w="1843"/>
        <w:gridCol w:w="1701"/>
        <w:gridCol w:w="2904"/>
      </w:tblGrid>
      <w:tr w:rsidR="008E4B25" w:rsidRPr="00624836" w14:paraId="62C06281" w14:textId="77777777" w:rsidTr="00AF7157">
        <w:trPr>
          <w:cnfStyle w:val="100000000000" w:firstRow="1" w:lastRow="0" w:firstColumn="0" w:lastColumn="0" w:oddVBand="0" w:evenVBand="0" w:oddHBand="0" w:evenHBand="0" w:firstRowFirstColumn="0" w:firstRowLastColumn="0" w:lastRowFirstColumn="0" w:lastRowLastColumn="0"/>
          <w:tblHeader/>
        </w:trPr>
        <w:tc>
          <w:tcPr>
            <w:tcW w:w="1617" w:type="dxa"/>
          </w:tcPr>
          <w:p w14:paraId="00D1C01A" w14:textId="77777777" w:rsidR="008E4B25" w:rsidRPr="00624836" w:rsidRDefault="008E4B25" w:rsidP="00AF7157">
            <w:pPr>
              <w:ind w:right="425"/>
              <w:rPr>
                <w:rFonts w:cstheme="minorHAnsi"/>
                <w:b w:val="0"/>
                <w:color w:val="FFFFFF" w:themeColor="background1"/>
              </w:rPr>
            </w:pPr>
            <w:r w:rsidRPr="00624836">
              <w:rPr>
                <w:rFonts w:cstheme="minorHAnsi"/>
                <w:color w:val="FFFFFF" w:themeColor="background1"/>
              </w:rPr>
              <w:t>Jurisdiction</w:t>
            </w:r>
          </w:p>
        </w:tc>
        <w:tc>
          <w:tcPr>
            <w:tcW w:w="935" w:type="dxa"/>
          </w:tcPr>
          <w:p w14:paraId="09C3431F"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 xml:space="preserve">Number of new cases this reporting period </w:t>
            </w:r>
          </w:p>
        </w:tc>
        <w:tc>
          <w:tcPr>
            <w:tcW w:w="1843" w:type="dxa"/>
          </w:tcPr>
          <w:p w14:paraId="22F2AD0B"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Total cases</w:t>
            </w:r>
          </w:p>
          <w:p w14:paraId="52E5477D" w14:textId="77777777" w:rsidR="008E4B25" w:rsidRPr="00624836" w:rsidRDefault="008E4B25" w:rsidP="00AF7157">
            <w:pPr>
              <w:jc w:val="center"/>
              <w:rPr>
                <w:rFonts w:cstheme="minorHAnsi"/>
                <w:b w:val="0"/>
                <w:color w:val="FFFFFF" w:themeColor="background1"/>
              </w:rPr>
            </w:pPr>
          </w:p>
        </w:tc>
        <w:tc>
          <w:tcPr>
            <w:tcW w:w="1701" w:type="dxa"/>
          </w:tcPr>
          <w:p w14:paraId="40F4695A"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Rate</w:t>
            </w:r>
          </w:p>
          <w:p w14:paraId="7B7A893E"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(per 100,000 population)</w:t>
            </w:r>
          </w:p>
        </w:tc>
        <w:tc>
          <w:tcPr>
            <w:tcW w:w="2904" w:type="dxa"/>
          </w:tcPr>
          <w:p w14:paraId="26F010C7"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8E4B25" w:rsidRPr="00115C45" w14:paraId="39F8E686" w14:textId="77777777" w:rsidTr="00AF7157">
        <w:trPr>
          <w:trHeight w:val="382"/>
        </w:trPr>
        <w:tc>
          <w:tcPr>
            <w:tcW w:w="1617" w:type="dxa"/>
            <w:vAlign w:val="center"/>
          </w:tcPr>
          <w:p w14:paraId="098FE242"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NSW</w:t>
            </w:r>
          </w:p>
        </w:tc>
        <w:tc>
          <w:tcPr>
            <w:tcW w:w="935" w:type="dxa"/>
          </w:tcPr>
          <w:p w14:paraId="6FE7A6F6" w14:textId="77777777" w:rsidR="008E4B25" w:rsidRPr="00A72C14" w:rsidRDefault="008E4B25" w:rsidP="00AF7157">
            <w:pPr>
              <w:jc w:val="center"/>
            </w:pPr>
            <w:r w:rsidRPr="000C68F9">
              <w:t>54</w:t>
            </w:r>
          </w:p>
        </w:tc>
        <w:tc>
          <w:tcPr>
            <w:tcW w:w="1843" w:type="dxa"/>
          </w:tcPr>
          <w:p w14:paraId="24FD12EC" w14:textId="77777777" w:rsidR="008E4B25" w:rsidRPr="000A015D" w:rsidRDefault="008E4B25" w:rsidP="00AF7157">
            <w:pPr>
              <w:jc w:val="center"/>
            </w:pPr>
            <w:r w:rsidRPr="00D31296">
              <w:t>3</w:t>
            </w:r>
            <w:r>
              <w:t>,</w:t>
            </w:r>
            <w:r w:rsidRPr="00D31296">
              <w:t>056</w:t>
            </w:r>
          </w:p>
        </w:tc>
        <w:tc>
          <w:tcPr>
            <w:tcW w:w="1701" w:type="dxa"/>
          </w:tcPr>
          <w:p w14:paraId="1BCB9C69" w14:textId="77777777" w:rsidR="008E4B25" w:rsidRPr="00EC702F" w:rsidRDefault="008E4B25" w:rsidP="00AF7157">
            <w:pPr>
              <w:jc w:val="center"/>
            </w:pPr>
            <w:r w:rsidRPr="00861B3C">
              <w:t xml:space="preserve"> 37.8 </w:t>
            </w:r>
          </w:p>
        </w:tc>
        <w:tc>
          <w:tcPr>
            <w:tcW w:w="2904" w:type="dxa"/>
          </w:tcPr>
          <w:p w14:paraId="6D3C3638" w14:textId="77777777" w:rsidR="008E4B25" w:rsidRPr="0092375F" w:rsidRDefault="008E4B25" w:rsidP="00AF7157">
            <w:pPr>
              <w:jc w:val="center"/>
            </w:pPr>
            <w:r w:rsidRPr="0092375F">
              <w:t>243</w:t>
            </w:r>
            <w:r>
              <w:t>,</w:t>
            </w:r>
            <w:r w:rsidRPr="0092375F">
              <w:t>128</w:t>
            </w:r>
            <w:r>
              <w:t xml:space="preserve"> </w:t>
            </w:r>
            <w:r w:rsidRPr="0092375F">
              <w:t>(1.2</w:t>
            </w:r>
            <w:r>
              <w:t>5</w:t>
            </w:r>
            <w:r w:rsidRPr="0092375F">
              <w:t>)</w:t>
            </w:r>
          </w:p>
        </w:tc>
      </w:tr>
      <w:tr w:rsidR="008E4B25" w:rsidRPr="00115C45" w14:paraId="02079110"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1CB076FA"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Vic</w:t>
            </w:r>
          </w:p>
        </w:tc>
        <w:tc>
          <w:tcPr>
            <w:tcW w:w="935" w:type="dxa"/>
          </w:tcPr>
          <w:p w14:paraId="38D1158F" w14:textId="77777777" w:rsidR="008E4B25" w:rsidRPr="00A72C14" w:rsidRDefault="008E4B25" w:rsidP="00AF7157">
            <w:pPr>
              <w:jc w:val="center"/>
            </w:pPr>
            <w:r w:rsidRPr="000C68F9">
              <w:t>6</w:t>
            </w:r>
          </w:p>
        </w:tc>
        <w:tc>
          <w:tcPr>
            <w:tcW w:w="1843" w:type="dxa"/>
          </w:tcPr>
          <w:p w14:paraId="4834E664" w14:textId="77777777" w:rsidR="008E4B25" w:rsidRPr="000A015D" w:rsidRDefault="008E4B25" w:rsidP="00AF7157">
            <w:pPr>
              <w:jc w:val="center"/>
            </w:pPr>
            <w:r w:rsidRPr="00D31296">
              <w:t>1</w:t>
            </w:r>
            <w:r>
              <w:t>,</w:t>
            </w:r>
            <w:r w:rsidRPr="00D31296">
              <w:t>355</w:t>
            </w:r>
          </w:p>
        </w:tc>
        <w:tc>
          <w:tcPr>
            <w:tcW w:w="1701" w:type="dxa"/>
          </w:tcPr>
          <w:p w14:paraId="30776332" w14:textId="77777777" w:rsidR="008E4B25" w:rsidRPr="00EC702F" w:rsidRDefault="008E4B25" w:rsidP="00AF7157">
            <w:pPr>
              <w:jc w:val="center"/>
            </w:pPr>
            <w:r w:rsidRPr="00861B3C">
              <w:t xml:space="preserve"> 20.5 </w:t>
            </w:r>
          </w:p>
        </w:tc>
        <w:tc>
          <w:tcPr>
            <w:tcW w:w="2904" w:type="dxa"/>
          </w:tcPr>
          <w:p w14:paraId="6F2538F9" w14:textId="77777777" w:rsidR="008E4B25" w:rsidRPr="0092375F" w:rsidRDefault="008E4B25" w:rsidP="00AF7157">
            <w:pPr>
              <w:jc w:val="center"/>
            </w:pPr>
            <w:r w:rsidRPr="0092375F">
              <w:t>138</w:t>
            </w:r>
            <w:r>
              <w:t>,</w:t>
            </w:r>
            <w:r w:rsidRPr="0092375F">
              <w:t>433</w:t>
            </w:r>
            <w:r>
              <w:t xml:space="preserve"> </w:t>
            </w:r>
            <w:r w:rsidRPr="0092375F">
              <w:t>(0.99)</w:t>
            </w:r>
          </w:p>
        </w:tc>
      </w:tr>
      <w:tr w:rsidR="008E4B25" w:rsidRPr="00115C45" w14:paraId="68B0DE9F" w14:textId="77777777" w:rsidTr="00AF7157">
        <w:trPr>
          <w:trHeight w:val="382"/>
        </w:trPr>
        <w:tc>
          <w:tcPr>
            <w:tcW w:w="1617" w:type="dxa"/>
            <w:vAlign w:val="center"/>
          </w:tcPr>
          <w:p w14:paraId="7754B5CD"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Qld</w:t>
            </w:r>
          </w:p>
        </w:tc>
        <w:tc>
          <w:tcPr>
            <w:tcW w:w="935" w:type="dxa"/>
          </w:tcPr>
          <w:p w14:paraId="07CF7303" w14:textId="77777777" w:rsidR="008E4B25" w:rsidRPr="00A72C14" w:rsidRDefault="008E4B25" w:rsidP="00AF7157">
            <w:pPr>
              <w:jc w:val="center"/>
            </w:pPr>
            <w:r w:rsidRPr="000C68F9">
              <w:t>10</w:t>
            </w:r>
          </w:p>
        </w:tc>
        <w:tc>
          <w:tcPr>
            <w:tcW w:w="1843" w:type="dxa"/>
          </w:tcPr>
          <w:p w14:paraId="3C7BF61C" w14:textId="77777777" w:rsidR="008E4B25" w:rsidRPr="000A015D" w:rsidRDefault="008E4B25" w:rsidP="00AF7157">
            <w:pPr>
              <w:jc w:val="center"/>
            </w:pPr>
            <w:r w:rsidRPr="00D31296">
              <w:t>1</w:t>
            </w:r>
            <w:r>
              <w:t>,</w:t>
            </w:r>
            <w:r w:rsidRPr="00D31296">
              <w:t>040</w:t>
            </w:r>
          </w:p>
        </w:tc>
        <w:tc>
          <w:tcPr>
            <w:tcW w:w="1701" w:type="dxa"/>
          </w:tcPr>
          <w:p w14:paraId="7A9D569A" w14:textId="77777777" w:rsidR="008E4B25" w:rsidRPr="00EC702F" w:rsidRDefault="008E4B25" w:rsidP="00AF7157">
            <w:pPr>
              <w:jc w:val="center"/>
            </w:pPr>
            <w:r w:rsidRPr="00861B3C">
              <w:t xml:space="preserve"> 20.4 </w:t>
            </w:r>
          </w:p>
        </w:tc>
        <w:tc>
          <w:tcPr>
            <w:tcW w:w="2904" w:type="dxa"/>
          </w:tcPr>
          <w:p w14:paraId="01104843" w14:textId="77777777" w:rsidR="008E4B25" w:rsidRPr="0092375F" w:rsidRDefault="008E4B25" w:rsidP="00AF7157">
            <w:pPr>
              <w:jc w:val="center"/>
            </w:pPr>
            <w:r w:rsidRPr="0092375F">
              <w:t>115</w:t>
            </w:r>
            <w:r>
              <w:t>,</w:t>
            </w:r>
            <w:r w:rsidRPr="0092375F">
              <w:t>598</w:t>
            </w:r>
            <w:r>
              <w:t xml:space="preserve"> </w:t>
            </w:r>
            <w:r w:rsidRPr="0092375F">
              <w:t>(0.89)</w:t>
            </w:r>
          </w:p>
        </w:tc>
      </w:tr>
      <w:tr w:rsidR="008E4B25" w:rsidRPr="00115C45" w14:paraId="5FC0F25C"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64596103"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WA</w:t>
            </w:r>
          </w:p>
        </w:tc>
        <w:tc>
          <w:tcPr>
            <w:tcW w:w="935" w:type="dxa"/>
          </w:tcPr>
          <w:p w14:paraId="53EBA0EE" w14:textId="77777777" w:rsidR="008E4B25" w:rsidRPr="00A72C14" w:rsidRDefault="008E4B25" w:rsidP="00AF7157">
            <w:pPr>
              <w:jc w:val="center"/>
            </w:pPr>
            <w:r>
              <w:t>2</w:t>
            </w:r>
          </w:p>
        </w:tc>
        <w:tc>
          <w:tcPr>
            <w:tcW w:w="1843" w:type="dxa"/>
          </w:tcPr>
          <w:p w14:paraId="1189B96F" w14:textId="77777777" w:rsidR="008E4B25" w:rsidRPr="000A015D" w:rsidRDefault="008E4B25" w:rsidP="00AF7157">
            <w:pPr>
              <w:jc w:val="center"/>
            </w:pPr>
            <w:r w:rsidRPr="00D31296">
              <w:t>534</w:t>
            </w:r>
          </w:p>
        </w:tc>
        <w:tc>
          <w:tcPr>
            <w:tcW w:w="1701" w:type="dxa"/>
          </w:tcPr>
          <w:p w14:paraId="6B9B8B2C" w14:textId="77777777" w:rsidR="008E4B25" w:rsidRPr="00EC702F" w:rsidRDefault="008E4B25" w:rsidP="00AF7157">
            <w:pPr>
              <w:jc w:val="center"/>
            </w:pPr>
            <w:r w:rsidRPr="00861B3C">
              <w:t xml:space="preserve"> 20.4 </w:t>
            </w:r>
          </w:p>
        </w:tc>
        <w:tc>
          <w:tcPr>
            <w:tcW w:w="2904" w:type="dxa"/>
          </w:tcPr>
          <w:p w14:paraId="49370B7F" w14:textId="77777777" w:rsidR="008E4B25" w:rsidRPr="0092375F" w:rsidRDefault="008E4B25" w:rsidP="00AF7157">
            <w:pPr>
              <w:jc w:val="center"/>
            </w:pPr>
            <w:r w:rsidRPr="0092375F">
              <w:t>46</w:t>
            </w:r>
            <w:r>
              <w:t>,</w:t>
            </w:r>
            <w:r w:rsidRPr="0092375F">
              <w:t>167</w:t>
            </w:r>
            <w:r>
              <w:t xml:space="preserve"> </w:t>
            </w:r>
            <w:r w:rsidRPr="0092375F">
              <w:t>(1.19)</w:t>
            </w:r>
          </w:p>
        </w:tc>
      </w:tr>
      <w:tr w:rsidR="008E4B25" w:rsidRPr="00115C45" w14:paraId="612444A4" w14:textId="77777777" w:rsidTr="00AF7157">
        <w:trPr>
          <w:trHeight w:val="382"/>
        </w:trPr>
        <w:tc>
          <w:tcPr>
            <w:tcW w:w="1617" w:type="dxa"/>
            <w:vAlign w:val="center"/>
          </w:tcPr>
          <w:p w14:paraId="081E8A7E"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SA</w:t>
            </w:r>
          </w:p>
        </w:tc>
        <w:tc>
          <w:tcPr>
            <w:tcW w:w="935" w:type="dxa"/>
          </w:tcPr>
          <w:p w14:paraId="16B3B9CD" w14:textId="77777777" w:rsidR="008E4B25" w:rsidRPr="00A72C14" w:rsidRDefault="008E4B25" w:rsidP="00AF7157">
            <w:pPr>
              <w:jc w:val="center"/>
            </w:pPr>
            <w:r w:rsidRPr="000C68F9">
              <w:t>0</w:t>
            </w:r>
          </w:p>
        </w:tc>
        <w:tc>
          <w:tcPr>
            <w:tcW w:w="1843" w:type="dxa"/>
          </w:tcPr>
          <w:p w14:paraId="07EB9F87" w14:textId="77777777" w:rsidR="008E4B25" w:rsidRPr="000A015D" w:rsidRDefault="008E4B25" w:rsidP="00AF7157">
            <w:pPr>
              <w:jc w:val="center"/>
            </w:pPr>
            <w:r w:rsidRPr="00D31296">
              <w:t>438</w:t>
            </w:r>
          </w:p>
        </w:tc>
        <w:tc>
          <w:tcPr>
            <w:tcW w:w="1701" w:type="dxa"/>
          </w:tcPr>
          <w:p w14:paraId="7553BE67" w14:textId="77777777" w:rsidR="008E4B25" w:rsidRPr="00EC702F" w:rsidRDefault="008E4B25" w:rsidP="00AF7157">
            <w:pPr>
              <w:jc w:val="center"/>
            </w:pPr>
            <w:r w:rsidRPr="00861B3C">
              <w:t xml:space="preserve"> 25.0 </w:t>
            </w:r>
          </w:p>
        </w:tc>
        <w:tc>
          <w:tcPr>
            <w:tcW w:w="2904" w:type="dxa"/>
          </w:tcPr>
          <w:p w14:paraId="28BC76BF" w14:textId="77777777" w:rsidR="008E4B25" w:rsidRPr="0092375F" w:rsidRDefault="008E4B25" w:rsidP="00AF7157">
            <w:pPr>
              <w:jc w:val="center"/>
            </w:pPr>
            <w:r w:rsidRPr="0092375F">
              <w:t>60</w:t>
            </w:r>
            <w:r>
              <w:t>,</w:t>
            </w:r>
            <w:r w:rsidRPr="0092375F">
              <w:t>769</w:t>
            </w:r>
            <w:r>
              <w:t xml:space="preserve"> </w:t>
            </w:r>
            <w:r w:rsidRPr="0092375F">
              <w:t>(0.72)</w:t>
            </w:r>
          </w:p>
        </w:tc>
      </w:tr>
      <w:tr w:rsidR="008E4B25" w:rsidRPr="00115C45" w14:paraId="7C46869A"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476A3DD1"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Tas</w:t>
            </w:r>
          </w:p>
        </w:tc>
        <w:tc>
          <w:tcPr>
            <w:tcW w:w="935" w:type="dxa"/>
          </w:tcPr>
          <w:p w14:paraId="51D24687" w14:textId="77777777" w:rsidR="008E4B25" w:rsidRPr="00A72C14" w:rsidRDefault="008E4B25" w:rsidP="00AF7157">
            <w:pPr>
              <w:jc w:val="center"/>
            </w:pPr>
            <w:r w:rsidRPr="000C68F9">
              <w:t>15</w:t>
            </w:r>
          </w:p>
        </w:tc>
        <w:tc>
          <w:tcPr>
            <w:tcW w:w="1843" w:type="dxa"/>
          </w:tcPr>
          <w:p w14:paraId="0AE88D73" w14:textId="77777777" w:rsidR="008E4B25" w:rsidRPr="000A015D" w:rsidRDefault="008E4B25" w:rsidP="00AF7157">
            <w:pPr>
              <w:jc w:val="center"/>
            </w:pPr>
            <w:r w:rsidRPr="00D31296">
              <w:t>225</w:t>
            </w:r>
          </w:p>
        </w:tc>
        <w:tc>
          <w:tcPr>
            <w:tcW w:w="1701" w:type="dxa"/>
          </w:tcPr>
          <w:p w14:paraId="1687378B" w14:textId="77777777" w:rsidR="008E4B25" w:rsidRPr="00EC702F" w:rsidRDefault="008E4B25" w:rsidP="00AF7157">
            <w:pPr>
              <w:jc w:val="center"/>
            </w:pPr>
            <w:r w:rsidRPr="00861B3C">
              <w:t xml:space="preserve"> 42.1 </w:t>
            </w:r>
          </w:p>
        </w:tc>
        <w:tc>
          <w:tcPr>
            <w:tcW w:w="2904" w:type="dxa"/>
          </w:tcPr>
          <w:p w14:paraId="5C6A7CE7" w14:textId="77777777" w:rsidR="008E4B25" w:rsidRPr="0092375F" w:rsidRDefault="008E4B25" w:rsidP="00AF7157">
            <w:pPr>
              <w:jc w:val="center"/>
            </w:pPr>
            <w:r w:rsidRPr="0092375F">
              <w:t>14</w:t>
            </w:r>
            <w:r>
              <w:t>,</w:t>
            </w:r>
            <w:r w:rsidRPr="0092375F">
              <w:t>782</w:t>
            </w:r>
            <w:r>
              <w:t xml:space="preserve"> </w:t>
            </w:r>
            <w:r w:rsidRPr="0092375F">
              <w:t>(1.5</w:t>
            </w:r>
            <w:r>
              <w:t>1)</w:t>
            </w:r>
          </w:p>
        </w:tc>
      </w:tr>
      <w:tr w:rsidR="008E4B25" w:rsidRPr="00115C45" w14:paraId="472EDFFE" w14:textId="77777777" w:rsidTr="00AF7157">
        <w:trPr>
          <w:trHeight w:val="382"/>
        </w:trPr>
        <w:tc>
          <w:tcPr>
            <w:tcW w:w="1617" w:type="dxa"/>
            <w:vAlign w:val="center"/>
          </w:tcPr>
          <w:p w14:paraId="38A6B63C"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NT</w:t>
            </w:r>
          </w:p>
        </w:tc>
        <w:tc>
          <w:tcPr>
            <w:tcW w:w="935" w:type="dxa"/>
          </w:tcPr>
          <w:p w14:paraId="6EA9F209" w14:textId="77777777" w:rsidR="008E4B25" w:rsidRPr="00A72C14" w:rsidRDefault="008E4B25" w:rsidP="00AF7157">
            <w:pPr>
              <w:jc w:val="center"/>
            </w:pPr>
            <w:r w:rsidRPr="000C68F9">
              <w:t>2</w:t>
            </w:r>
          </w:p>
        </w:tc>
        <w:tc>
          <w:tcPr>
            <w:tcW w:w="1843" w:type="dxa"/>
          </w:tcPr>
          <w:p w14:paraId="08B74619" w14:textId="77777777" w:rsidR="008E4B25" w:rsidRPr="000A015D" w:rsidRDefault="008E4B25" w:rsidP="00AF7157">
            <w:pPr>
              <w:jc w:val="center"/>
            </w:pPr>
            <w:r w:rsidRPr="00D31296">
              <w:t>29</w:t>
            </w:r>
          </w:p>
        </w:tc>
        <w:tc>
          <w:tcPr>
            <w:tcW w:w="1701" w:type="dxa"/>
          </w:tcPr>
          <w:p w14:paraId="7A08E640" w14:textId="77777777" w:rsidR="008E4B25" w:rsidRPr="00EC702F" w:rsidRDefault="008E4B25" w:rsidP="00AF7157">
            <w:pPr>
              <w:jc w:val="center"/>
            </w:pPr>
            <w:r w:rsidRPr="00861B3C">
              <w:t xml:space="preserve"> 11.8 </w:t>
            </w:r>
          </w:p>
        </w:tc>
        <w:tc>
          <w:tcPr>
            <w:tcW w:w="2904" w:type="dxa"/>
          </w:tcPr>
          <w:p w14:paraId="427615CB" w14:textId="77777777" w:rsidR="008E4B25" w:rsidRPr="0092375F" w:rsidRDefault="008E4B25" w:rsidP="00AF7157">
            <w:pPr>
              <w:jc w:val="center"/>
            </w:pPr>
            <w:r w:rsidRPr="0092375F">
              <w:t>4</w:t>
            </w:r>
            <w:r>
              <w:t>,</w:t>
            </w:r>
            <w:r w:rsidRPr="0092375F">
              <w:t>828</w:t>
            </w:r>
            <w:r>
              <w:t xml:space="preserve"> </w:t>
            </w:r>
            <w:r w:rsidRPr="0092375F">
              <w:t>(0.60)</w:t>
            </w:r>
          </w:p>
        </w:tc>
      </w:tr>
      <w:tr w:rsidR="008E4B25" w:rsidRPr="00115C45" w14:paraId="42D9AF82"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6C53E58B"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ACT</w:t>
            </w:r>
          </w:p>
        </w:tc>
        <w:tc>
          <w:tcPr>
            <w:tcW w:w="935" w:type="dxa"/>
          </w:tcPr>
          <w:p w14:paraId="6999F044" w14:textId="77777777" w:rsidR="008E4B25" w:rsidRPr="00A72C14" w:rsidRDefault="008E4B25" w:rsidP="00AF7157">
            <w:pPr>
              <w:jc w:val="center"/>
            </w:pPr>
            <w:r w:rsidRPr="000C68F9">
              <w:t>1</w:t>
            </w:r>
          </w:p>
        </w:tc>
        <w:tc>
          <w:tcPr>
            <w:tcW w:w="1843" w:type="dxa"/>
          </w:tcPr>
          <w:p w14:paraId="51A35AC3" w14:textId="77777777" w:rsidR="008E4B25" w:rsidRPr="000A015D" w:rsidRDefault="008E4B25" w:rsidP="00AF7157">
            <w:pPr>
              <w:jc w:val="center"/>
            </w:pPr>
            <w:r w:rsidRPr="00D31296">
              <w:t>107</w:t>
            </w:r>
          </w:p>
        </w:tc>
        <w:tc>
          <w:tcPr>
            <w:tcW w:w="1701" w:type="dxa"/>
          </w:tcPr>
          <w:p w14:paraId="02DDC090" w14:textId="77777777" w:rsidR="008E4B25" w:rsidRPr="00EC702F" w:rsidRDefault="008E4B25" w:rsidP="00AF7157">
            <w:pPr>
              <w:jc w:val="center"/>
            </w:pPr>
            <w:r w:rsidRPr="00861B3C">
              <w:t xml:space="preserve"> 25.1 </w:t>
            </w:r>
          </w:p>
        </w:tc>
        <w:tc>
          <w:tcPr>
            <w:tcW w:w="2904" w:type="dxa"/>
          </w:tcPr>
          <w:p w14:paraId="10310000" w14:textId="77777777" w:rsidR="008E4B25" w:rsidRPr="0092375F" w:rsidRDefault="008E4B25" w:rsidP="00AF7157">
            <w:pPr>
              <w:jc w:val="center"/>
            </w:pPr>
            <w:r w:rsidRPr="0092375F">
              <w:t>9</w:t>
            </w:r>
            <w:r>
              <w:t>,</w:t>
            </w:r>
            <w:r w:rsidRPr="0092375F">
              <w:t>402</w:t>
            </w:r>
            <w:r>
              <w:t xml:space="preserve"> </w:t>
            </w:r>
            <w:r w:rsidRPr="0092375F">
              <w:t>(1.1</w:t>
            </w:r>
            <w:r>
              <w:t>3</w:t>
            </w:r>
            <w:r w:rsidRPr="0092375F">
              <w:t>)</w:t>
            </w:r>
          </w:p>
        </w:tc>
      </w:tr>
      <w:tr w:rsidR="008E4B25" w:rsidRPr="00115C45" w14:paraId="62A40332" w14:textId="77777777" w:rsidTr="00AF7157">
        <w:trPr>
          <w:trHeight w:val="382"/>
        </w:trPr>
        <w:tc>
          <w:tcPr>
            <w:tcW w:w="1617" w:type="dxa"/>
            <w:shd w:val="clear" w:color="auto" w:fill="FDE9D9" w:themeFill="accent6" w:themeFillTint="33"/>
            <w:vAlign w:val="center"/>
          </w:tcPr>
          <w:p w14:paraId="342EDEDA"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Australia</w:t>
            </w:r>
          </w:p>
        </w:tc>
        <w:tc>
          <w:tcPr>
            <w:tcW w:w="935" w:type="dxa"/>
            <w:shd w:val="clear" w:color="auto" w:fill="FDE9D9" w:themeFill="accent6" w:themeFillTint="33"/>
          </w:tcPr>
          <w:p w14:paraId="052815C2" w14:textId="77777777" w:rsidR="008E4B25" w:rsidRDefault="008E4B25" w:rsidP="00AF7157">
            <w:pPr>
              <w:jc w:val="center"/>
            </w:pPr>
            <w:r>
              <w:t>90</w:t>
            </w:r>
          </w:p>
        </w:tc>
        <w:tc>
          <w:tcPr>
            <w:tcW w:w="1843" w:type="dxa"/>
            <w:shd w:val="clear" w:color="auto" w:fill="FDE9D9" w:themeFill="accent6" w:themeFillTint="33"/>
          </w:tcPr>
          <w:p w14:paraId="6DD76EAB" w14:textId="77777777" w:rsidR="008E4B25" w:rsidRDefault="008E4B25" w:rsidP="00AF7157">
            <w:pPr>
              <w:jc w:val="center"/>
            </w:pPr>
            <w:r w:rsidRPr="00D31296">
              <w:t>6,784</w:t>
            </w:r>
          </w:p>
        </w:tc>
        <w:tc>
          <w:tcPr>
            <w:tcW w:w="1701" w:type="dxa"/>
            <w:shd w:val="clear" w:color="auto" w:fill="FDE9D9" w:themeFill="accent6" w:themeFillTint="33"/>
          </w:tcPr>
          <w:p w14:paraId="7CBD82FD" w14:textId="77777777" w:rsidR="008E4B25" w:rsidRDefault="008E4B25" w:rsidP="00AF7157">
            <w:pPr>
              <w:jc w:val="center"/>
            </w:pPr>
            <w:r w:rsidRPr="00861B3C">
              <w:t xml:space="preserve"> 26.7 </w:t>
            </w:r>
          </w:p>
        </w:tc>
        <w:tc>
          <w:tcPr>
            <w:tcW w:w="2904" w:type="dxa"/>
            <w:shd w:val="clear" w:color="auto" w:fill="FDE9D9" w:themeFill="accent6" w:themeFillTint="33"/>
          </w:tcPr>
          <w:p w14:paraId="0D572145" w14:textId="77777777" w:rsidR="008E4B25" w:rsidRDefault="008E4B25" w:rsidP="00AF7157">
            <w:pPr>
              <w:jc w:val="center"/>
            </w:pPr>
            <w:r w:rsidRPr="0092375F">
              <w:t>633</w:t>
            </w:r>
            <w:r>
              <w:t>,</w:t>
            </w:r>
            <w:r w:rsidRPr="0092375F">
              <w:t>107</w:t>
            </w:r>
            <w:r>
              <w:t xml:space="preserve"> </w:t>
            </w:r>
            <w:r w:rsidRPr="0092375F">
              <w:t>(1.07)</w:t>
            </w:r>
          </w:p>
        </w:tc>
      </w:tr>
    </w:tbl>
    <w:p w14:paraId="4AC24814" w14:textId="77777777" w:rsidR="008E4B25" w:rsidRDefault="008E4B25" w:rsidP="00AB659C">
      <w:pPr>
        <w:pStyle w:val="CDIFigures"/>
        <w:sectPr w:rsidR="008E4B25">
          <w:pgSz w:w="11906" w:h="16838"/>
          <w:pgMar w:top="1440" w:right="1440" w:bottom="1440" w:left="1440" w:header="708" w:footer="708" w:gutter="0"/>
          <w:cols w:space="708"/>
          <w:docGrid w:linePitch="360"/>
        </w:sectPr>
      </w:pPr>
    </w:p>
    <w:p w14:paraId="08CE9F30" w14:textId="72A2B948" w:rsidR="00AB659C" w:rsidRDefault="00AB659C" w:rsidP="00AB659C">
      <w:pPr>
        <w:pStyle w:val="CDIFigures"/>
        <w:spacing w:before="0" w:beforeAutospacing="0" w:after="0" w:afterAutospacing="0" w:line="240" w:lineRule="auto"/>
        <w:rPr>
          <w:vertAlign w:val="superscript"/>
        </w:rPr>
      </w:pPr>
      <w:r>
        <w:lastRenderedPageBreak/>
        <w:t xml:space="preserve">Figure </w:t>
      </w:r>
      <w:r w:rsidR="00B83136">
        <w:t>2</w:t>
      </w:r>
      <w:r w:rsidRPr="00624836">
        <w:t xml:space="preserve">: </w:t>
      </w:r>
      <w:r>
        <w:t>Number of cumulative new c</w:t>
      </w:r>
      <w:r w:rsidRPr="00624836">
        <w:t>onfirmed cases of COVID-19, Australia, by location of usual residen</w:t>
      </w:r>
      <w:r>
        <w:t>ce and statistical area level 3 (SA3),</w:t>
      </w:r>
      <w:r>
        <w:rPr>
          <w:vertAlign w:val="superscript"/>
        </w:rPr>
        <w:t>a</w:t>
      </w:r>
      <w:r>
        <w:t xml:space="preserve"> </w:t>
      </w:r>
      <w:r w:rsidRPr="00624836">
        <w:t xml:space="preserve">7 day </w:t>
      </w:r>
      <w:r w:rsidRPr="00E4321F">
        <w:t>heat maps for the four most recent weekly reporting periods</w:t>
      </w:r>
      <w:r w:rsidRPr="000A76A7">
        <w:rPr>
          <w:vertAlign w:val="superscript"/>
        </w:rPr>
        <w:t>b</w:t>
      </w:r>
    </w:p>
    <w:p w14:paraId="79BDAC2E" w14:textId="77777777" w:rsidR="00AB659C" w:rsidRDefault="00AB659C" w:rsidP="00AB659C">
      <w:pPr>
        <w:pStyle w:val="CDIFigures"/>
        <w:spacing w:after="0" w:afterAutospacing="0"/>
        <w:jc w:val="center"/>
        <w:rPr>
          <w:vertAlign w:val="superscript"/>
        </w:rPr>
      </w:pPr>
      <w:r>
        <w:rPr>
          <w:noProof/>
          <w:vertAlign w:val="superscript"/>
        </w:rPr>
        <w:drawing>
          <wp:inline distT="0" distB="0" distL="0" distR="0" wp14:anchorId="71215C45" wp14:editId="00107E0D">
            <wp:extent cx="6389441" cy="4371975"/>
            <wp:effectExtent l="0" t="0" r="0" b="0"/>
            <wp:docPr id="19" name="Picture 19" descr="Heat maps of Australia showing the location of residence, aggregated at Statistical Area Level 3, of confirmed cases of COVID-19 notified between 27 April and 3 May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 Compare - 4 weeks.jpg"/>
                    <pic:cNvPicPr/>
                  </pic:nvPicPr>
                  <pic:blipFill rotWithShape="1">
                    <a:blip r:embed="rId13" cstate="print">
                      <a:extLst>
                        <a:ext uri="{28A0092B-C50C-407E-A947-70E740481C1C}">
                          <a14:useLocalDpi xmlns:a14="http://schemas.microsoft.com/office/drawing/2010/main" val="0"/>
                        </a:ext>
                      </a:extLst>
                    </a:blip>
                    <a:srcRect t="1513" b="1699"/>
                    <a:stretch/>
                  </pic:blipFill>
                  <pic:spPr bwMode="auto">
                    <a:xfrm>
                      <a:off x="0" y="0"/>
                      <a:ext cx="6400752" cy="4379715"/>
                    </a:xfrm>
                    <a:prstGeom prst="rect">
                      <a:avLst/>
                    </a:prstGeom>
                    <a:ln>
                      <a:noFill/>
                    </a:ln>
                    <a:extLst>
                      <a:ext uri="{53640926-AAD7-44D8-BBD7-CCE9431645EC}">
                        <a14:shadowObscured xmlns:a14="http://schemas.microsoft.com/office/drawing/2010/main"/>
                      </a:ext>
                    </a:extLst>
                  </pic:spPr>
                </pic:pic>
              </a:graphicData>
            </a:graphic>
          </wp:inline>
        </w:drawing>
      </w:r>
    </w:p>
    <w:p w14:paraId="7C83664E" w14:textId="77777777" w:rsidR="00AB659C" w:rsidRDefault="00AB659C" w:rsidP="00AB659C">
      <w:pPr>
        <w:pStyle w:val="CDIfootnotes"/>
        <w:rPr>
          <w:b/>
        </w:rPr>
      </w:pPr>
      <w:r>
        <w:t>a</w:t>
      </w:r>
      <w:r>
        <w:tab/>
      </w:r>
      <w:r w:rsidRPr="000A76A7">
        <w:t>Represents the usual location of residence of a case, which does not necessarily mean that this is the place where they acquired their infection or were diagnosed. Overseas residents who do not have a usual place of residence in Australia are not shown.</w:t>
      </w:r>
    </w:p>
    <w:p w14:paraId="57F8B971" w14:textId="77777777" w:rsidR="00AB659C" w:rsidRPr="000A76A7" w:rsidRDefault="00AB659C" w:rsidP="00AB659C">
      <w:pPr>
        <w:pStyle w:val="CDIfootnotes"/>
        <w:rPr>
          <w:b/>
        </w:rPr>
      </w:pPr>
      <w:r>
        <w:t>b</w:t>
      </w:r>
      <w:r>
        <w:tab/>
        <w:t>Based on diagnosis date from NNDSS reporting period up to 23:59 AEST 3 May 2020.</w:t>
      </w:r>
    </w:p>
    <w:p w14:paraId="7BEF0EAC" w14:textId="77777777" w:rsidR="00AB659C" w:rsidRDefault="00AB659C" w:rsidP="00AB659C">
      <w:pPr>
        <w:pStyle w:val="CDIFigures"/>
        <w:sectPr w:rsidR="00AB659C" w:rsidSect="007858D6">
          <w:pgSz w:w="16838" w:h="11906" w:orient="landscape"/>
          <w:pgMar w:top="1440" w:right="1440" w:bottom="1440" w:left="1440" w:header="709" w:footer="709" w:gutter="0"/>
          <w:cols w:space="708"/>
          <w:docGrid w:linePitch="360"/>
        </w:sectPr>
      </w:pPr>
    </w:p>
    <w:p w14:paraId="1D12C889" w14:textId="48ABDB30" w:rsidR="00AB659C" w:rsidRDefault="00AB659C" w:rsidP="00AB659C">
      <w:pPr>
        <w:pStyle w:val="CDIFigures"/>
        <w:spacing w:after="0" w:afterAutospacing="0"/>
        <w:rPr>
          <w:vertAlign w:val="superscript"/>
        </w:rPr>
      </w:pPr>
      <w:r>
        <w:lastRenderedPageBreak/>
        <w:t xml:space="preserve">Figure </w:t>
      </w:r>
      <w:r w:rsidR="00B83136">
        <w:t>3</w:t>
      </w:r>
      <w:r>
        <w:t xml:space="preserve">. </w:t>
      </w:r>
      <w:r w:rsidRPr="00887EBC">
        <w:t>Number of cumulative new confirmed cases of COVID-19, Australia, by location of usual residence and</w:t>
      </w:r>
      <w:r>
        <w:t xml:space="preserve"> selected areas,</w:t>
      </w:r>
      <w:r w:rsidRPr="00887EBC">
        <w:rPr>
          <w:vertAlign w:val="superscript"/>
        </w:rPr>
        <w:t>a</w:t>
      </w:r>
      <w:r w:rsidRPr="00887EBC">
        <w:t xml:space="preserve"> 7 day </w:t>
      </w:r>
      <w:r w:rsidRPr="00E4321F">
        <w:t>heat maps for the four most recent weekly reporting periods</w:t>
      </w:r>
      <w:r w:rsidRPr="00887EBC">
        <w:rPr>
          <w:vertAlign w:val="superscript"/>
        </w:rPr>
        <w:t>b</w:t>
      </w:r>
    </w:p>
    <w:p w14:paraId="74A3E08C" w14:textId="77777777" w:rsidR="00AB659C" w:rsidRDefault="00AB659C" w:rsidP="00AB659C">
      <w:pPr>
        <w:pStyle w:val="CDIFigures"/>
        <w:jc w:val="center"/>
      </w:pPr>
      <w:r>
        <w:rPr>
          <w:noProof/>
        </w:rPr>
        <w:drawing>
          <wp:inline distT="0" distB="0" distL="0" distR="0" wp14:anchorId="0000D22F" wp14:editId="18FF8DB2">
            <wp:extent cx="5724525" cy="7890714"/>
            <wp:effectExtent l="0" t="0" r="0" b="0"/>
            <wp:docPr id="20" name="Picture 20" descr="Heat maps of Sydney, Melbourne, Brisbane, Perth, Adelaide and Tasmania showing the location of residence, aggregated at Statistical Area Level 3, of confirmed cases of COVID-19 notified between 27 April and 3 May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ies Compare - 4 weeks.jpg"/>
                    <pic:cNvPicPr/>
                  </pic:nvPicPr>
                  <pic:blipFill rotWithShape="1">
                    <a:blip r:embed="rId14" cstate="print">
                      <a:extLst>
                        <a:ext uri="{28A0092B-C50C-407E-A947-70E740481C1C}">
                          <a14:useLocalDpi xmlns:a14="http://schemas.microsoft.com/office/drawing/2010/main" val="0"/>
                        </a:ext>
                      </a:extLst>
                    </a:blip>
                    <a:srcRect t="1555" b="1020"/>
                    <a:stretch/>
                  </pic:blipFill>
                  <pic:spPr bwMode="auto">
                    <a:xfrm>
                      <a:off x="0" y="0"/>
                      <a:ext cx="5733161" cy="7902618"/>
                    </a:xfrm>
                    <a:prstGeom prst="rect">
                      <a:avLst/>
                    </a:prstGeom>
                    <a:ln>
                      <a:noFill/>
                    </a:ln>
                    <a:extLst>
                      <a:ext uri="{53640926-AAD7-44D8-BBD7-CCE9431645EC}">
                        <a14:shadowObscured xmlns:a14="http://schemas.microsoft.com/office/drawing/2010/main"/>
                      </a:ext>
                    </a:extLst>
                  </pic:spPr>
                </pic:pic>
              </a:graphicData>
            </a:graphic>
          </wp:inline>
        </w:drawing>
      </w:r>
    </w:p>
    <w:p w14:paraId="4DEA3E37" w14:textId="77777777" w:rsidR="00AB659C" w:rsidRDefault="00AB659C" w:rsidP="00AB659C">
      <w:pPr>
        <w:pStyle w:val="CDIfootnotes"/>
        <w:rPr>
          <w:b/>
        </w:rPr>
      </w:pPr>
      <w:r>
        <w:t>a</w:t>
      </w:r>
      <w:r>
        <w:tab/>
        <w:t>R</w:t>
      </w:r>
      <w:r w:rsidRPr="000A76A7">
        <w:t>epresents the usual location of residence of a case, which does not necessarily mean that this is the place where they acquired their infection or were diagnosed. Overseas residents who do not have a usual place of residence in Australia are not shown.</w:t>
      </w:r>
    </w:p>
    <w:p w14:paraId="2E61986D" w14:textId="77777777" w:rsidR="00AB659C" w:rsidRDefault="00AB659C" w:rsidP="00AB659C">
      <w:pPr>
        <w:pStyle w:val="CDIfootnotes"/>
        <w:rPr>
          <w:b/>
        </w:rPr>
      </w:pPr>
      <w:r>
        <w:t>b</w:t>
      </w:r>
      <w:r>
        <w:tab/>
      </w:r>
      <w:r w:rsidRPr="00887EBC">
        <w:t xml:space="preserve">Based on diagnosis date from NNDSS reporting period up to 23:59 AEST </w:t>
      </w:r>
      <w:r>
        <w:t>3 May 2020.</w:t>
      </w:r>
    </w:p>
    <w:p w14:paraId="22C62B12" w14:textId="77777777" w:rsidR="00F32847" w:rsidRPr="00884804" w:rsidRDefault="00F32847" w:rsidP="00F32847">
      <w:pPr>
        <w:pStyle w:val="Heading2"/>
      </w:pPr>
      <w:bookmarkStart w:id="2" w:name="_Ref525049417"/>
      <w:bookmarkEnd w:id="1"/>
      <w:r w:rsidRPr="00884804">
        <w:lastRenderedPageBreak/>
        <w:t xml:space="preserve">Age and gender distribution </w:t>
      </w:r>
    </w:p>
    <w:p w14:paraId="276F1A12" w14:textId="4DFAC990" w:rsidR="00F32847" w:rsidRPr="001D3534" w:rsidRDefault="00F32847" w:rsidP="00F32847">
      <w:pPr>
        <w:rPr>
          <w:color w:val="000000" w:themeColor="text1"/>
        </w:rPr>
      </w:pPr>
      <w:bookmarkStart w:id="3" w:name="_Ref521066527"/>
      <w:r w:rsidRPr="001D3534">
        <w:rPr>
          <w:color w:val="000000" w:themeColor="text1"/>
        </w:rPr>
        <w:t xml:space="preserve">The median age of all COVID-19 cases was 48 years (interquartile range, IQR: 29–63 years) (Figure </w:t>
      </w:r>
      <w:r w:rsidR="00B83136">
        <w:rPr>
          <w:color w:val="000000" w:themeColor="text1"/>
        </w:rPr>
        <w:t>4</w:t>
      </w:r>
      <w:r w:rsidRPr="001D3534">
        <w:rPr>
          <w:color w:val="000000" w:themeColor="text1"/>
        </w:rPr>
        <w:t>).</w:t>
      </w:r>
    </w:p>
    <w:p w14:paraId="6C47F7C8" w14:textId="0A145B09" w:rsidR="00F32847" w:rsidRPr="001D3534" w:rsidRDefault="00F32847" w:rsidP="00F32847">
      <w:pPr>
        <w:rPr>
          <w:color w:val="000000" w:themeColor="text1"/>
        </w:rPr>
      </w:pPr>
      <w:r w:rsidRPr="001D3534">
        <w:rPr>
          <w:color w:val="000000" w:themeColor="text1"/>
        </w:rPr>
        <w:t>The median ages of cases who were hospitalised (median: 61, IQR: 42–72 years) and died (median: 80, IQR: 74–86) were higher than for cases overall. This is consistent with international reporting and reflects a greater risk of severe disease, complications, and deaths in the elderly</w:t>
      </w:r>
      <w:r w:rsidR="0089256A" w:rsidRPr="001D3534">
        <w:rPr>
          <w:color w:val="000000" w:themeColor="text1"/>
        </w:rPr>
        <w:t xml:space="preserve"> (Table 4, Table 5</w:t>
      </w:r>
      <w:r w:rsidRPr="001D3534">
        <w:rPr>
          <w:color w:val="000000" w:themeColor="text1"/>
        </w:rPr>
        <w:t>,</w:t>
      </w:r>
      <w:r w:rsidR="0089256A" w:rsidRPr="001D3534">
        <w:rPr>
          <w:color w:val="000000" w:themeColor="text1"/>
        </w:rPr>
        <w:t xml:space="preserve"> and</w:t>
      </w:r>
      <w:r w:rsidRPr="001D3534">
        <w:rPr>
          <w:color w:val="000000" w:themeColor="text1"/>
        </w:rPr>
        <w:t xml:space="preserve"> Figure </w:t>
      </w:r>
      <w:r w:rsidR="00B83136">
        <w:rPr>
          <w:color w:val="000000" w:themeColor="text1"/>
        </w:rPr>
        <w:t>4</w:t>
      </w:r>
      <w:r w:rsidRPr="001D3534">
        <w:rPr>
          <w:color w:val="000000" w:themeColor="text1"/>
        </w:rPr>
        <w:t xml:space="preserve">). </w:t>
      </w:r>
    </w:p>
    <w:p w14:paraId="1FF9AC4B" w14:textId="77777777" w:rsidR="00F32847" w:rsidRDefault="00F32847" w:rsidP="00F32847">
      <w:pPr>
        <w:pStyle w:val="CDIFigures"/>
      </w:pPr>
      <w:r w:rsidRPr="00884804">
        <w:t>Table 4: Demographics of all cases, hospitalised cases and deaths</w:t>
      </w:r>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3%, rising to 7.6% among hospitalised cases. Notified cases and hospitalised cases display an approximately 1:1 male:female gender ratio; among non-survivors, the male:female gender ratio is approximately 3:2.&#10;"/>
      </w:tblPr>
      <w:tblGrid>
        <w:gridCol w:w="1758"/>
        <w:gridCol w:w="1323"/>
        <w:gridCol w:w="1087"/>
        <w:gridCol w:w="1418"/>
        <w:gridCol w:w="1219"/>
        <w:gridCol w:w="1559"/>
        <w:gridCol w:w="1716"/>
      </w:tblGrid>
      <w:tr w:rsidR="008F1E29" w:rsidRPr="003337B8" w14:paraId="700E50DD" w14:textId="77777777" w:rsidTr="00D639BA">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right w:val="single" w:sz="2" w:space="0" w:color="FFFFFF" w:themeColor="background1"/>
            </w:tcBorders>
          </w:tcPr>
          <w:p w14:paraId="48537DCE" w14:textId="77777777" w:rsidR="008F1E29" w:rsidRPr="003337B8" w:rsidRDefault="008F1E29" w:rsidP="00F32847">
            <w:pPr>
              <w:widowControl w:val="0"/>
              <w:rPr>
                <w:rFonts w:ascii="Calibri" w:eastAsia="Calibri" w:hAnsi="Calibri" w:cs="Calibri"/>
                <w:color w:val="FFFFFF" w:themeColor="background1"/>
              </w:rPr>
            </w:pPr>
          </w:p>
        </w:tc>
        <w:tc>
          <w:tcPr>
            <w:tcW w:w="2410" w:type="dxa"/>
            <w:gridSpan w:val="2"/>
            <w:tcBorders>
              <w:left w:val="single" w:sz="2" w:space="0" w:color="FFFFFF" w:themeColor="background1"/>
              <w:bottom w:val="single" w:sz="2" w:space="0" w:color="FFFFFF" w:themeColor="background1"/>
              <w:right w:val="single" w:sz="2" w:space="0" w:color="FFFFFF" w:themeColor="background1"/>
            </w:tcBorders>
          </w:tcPr>
          <w:p w14:paraId="460E2964" w14:textId="77777777" w:rsidR="008F1E29" w:rsidRPr="003337B8" w:rsidRDefault="008F1E29"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2637" w:type="dxa"/>
            <w:gridSpan w:val="2"/>
            <w:tcBorders>
              <w:left w:val="single" w:sz="2" w:space="0" w:color="FFFFFF" w:themeColor="background1"/>
              <w:bottom w:val="single" w:sz="2" w:space="0" w:color="FFFFFF" w:themeColor="background1"/>
              <w:right w:val="single" w:sz="2" w:space="0" w:color="FFFFFF" w:themeColor="background1"/>
            </w:tcBorders>
          </w:tcPr>
          <w:p w14:paraId="2856CE33" w14:textId="77777777" w:rsidR="008F1E29" w:rsidRPr="003337B8" w:rsidRDefault="008F1E29"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Hospitalisation</w:t>
            </w:r>
          </w:p>
        </w:tc>
        <w:tc>
          <w:tcPr>
            <w:tcW w:w="3275" w:type="dxa"/>
            <w:gridSpan w:val="2"/>
            <w:tcBorders>
              <w:left w:val="single" w:sz="2" w:space="0" w:color="FFFFFF" w:themeColor="background1"/>
              <w:bottom w:val="single" w:sz="2" w:space="0" w:color="FFFFFF" w:themeColor="background1"/>
            </w:tcBorders>
          </w:tcPr>
          <w:p w14:paraId="25315172" w14:textId="77777777" w:rsidR="008F1E29" w:rsidRPr="003337B8" w:rsidRDefault="008F1E29"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Death</w:t>
            </w:r>
          </w:p>
        </w:tc>
      </w:tr>
      <w:tr w:rsidR="008F1E29" w:rsidRPr="003337B8" w14:paraId="3DE9F353" w14:textId="77777777" w:rsidTr="00D639BA">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right w:val="single" w:sz="2" w:space="0" w:color="FFFFFF" w:themeColor="background1"/>
            </w:tcBorders>
          </w:tcPr>
          <w:p w14:paraId="70410EF1" w14:textId="77777777" w:rsidR="008F1E29" w:rsidRPr="003337B8" w:rsidRDefault="008F1E29" w:rsidP="00F32847">
            <w:pPr>
              <w:widowControl w:val="0"/>
              <w:rPr>
                <w:rFonts w:ascii="Calibri" w:eastAsia="Calibri" w:hAnsi="Calibri" w:cs="Calibri"/>
                <w:color w:val="FFFFFF" w:themeColor="background1"/>
              </w:rPr>
            </w:pPr>
          </w:p>
        </w:tc>
        <w:tc>
          <w:tcPr>
            <w:tcW w:w="1323" w:type="dxa"/>
            <w:tcBorders>
              <w:top w:val="single" w:sz="2" w:space="0" w:color="FFFFFF" w:themeColor="background1"/>
              <w:left w:val="single" w:sz="2" w:space="0" w:color="FFFFFF" w:themeColor="background1"/>
              <w:right w:val="single" w:sz="2" w:space="0" w:color="FFFFFF" w:themeColor="background1"/>
            </w:tcBorders>
          </w:tcPr>
          <w:p w14:paraId="0AE719AE"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 xml:space="preserve">Male </w:t>
            </w:r>
          </w:p>
        </w:tc>
        <w:tc>
          <w:tcPr>
            <w:tcW w:w="1087" w:type="dxa"/>
            <w:tcBorders>
              <w:top w:val="single" w:sz="2" w:space="0" w:color="FFFFFF" w:themeColor="background1"/>
              <w:left w:val="single" w:sz="2" w:space="0" w:color="FFFFFF" w:themeColor="background1"/>
              <w:right w:val="single" w:sz="2" w:space="0" w:color="FFFFFF" w:themeColor="background1"/>
            </w:tcBorders>
          </w:tcPr>
          <w:p w14:paraId="5ED0F1DD"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Female</w:t>
            </w:r>
          </w:p>
        </w:tc>
        <w:tc>
          <w:tcPr>
            <w:tcW w:w="1418" w:type="dxa"/>
            <w:tcBorders>
              <w:top w:val="single" w:sz="2" w:space="0" w:color="FFFFFF" w:themeColor="background1"/>
              <w:left w:val="single" w:sz="2" w:space="0" w:color="FFFFFF" w:themeColor="background1"/>
              <w:right w:val="single" w:sz="2" w:space="0" w:color="FFFFFF" w:themeColor="background1"/>
            </w:tcBorders>
          </w:tcPr>
          <w:p w14:paraId="10DB9A55"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 xml:space="preserve">Male </w:t>
            </w:r>
          </w:p>
        </w:tc>
        <w:tc>
          <w:tcPr>
            <w:tcW w:w="1219" w:type="dxa"/>
            <w:tcBorders>
              <w:top w:val="single" w:sz="2" w:space="0" w:color="FFFFFF" w:themeColor="background1"/>
              <w:left w:val="single" w:sz="2" w:space="0" w:color="FFFFFF" w:themeColor="background1"/>
              <w:right w:val="single" w:sz="2" w:space="0" w:color="FFFFFF" w:themeColor="background1"/>
            </w:tcBorders>
          </w:tcPr>
          <w:p w14:paraId="53BC69B2"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Female</w:t>
            </w:r>
          </w:p>
        </w:tc>
        <w:tc>
          <w:tcPr>
            <w:tcW w:w="1559" w:type="dxa"/>
            <w:tcBorders>
              <w:top w:val="single" w:sz="2" w:space="0" w:color="FFFFFF" w:themeColor="background1"/>
              <w:left w:val="single" w:sz="2" w:space="0" w:color="FFFFFF" w:themeColor="background1"/>
              <w:right w:val="single" w:sz="2" w:space="0" w:color="FFFFFF" w:themeColor="background1"/>
            </w:tcBorders>
          </w:tcPr>
          <w:p w14:paraId="7E2FC20E"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 xml:space="preserve">Male </w:t>
            </w:r>
          </w:p>
        </w:tc>
        <w:tc>
          <w:tcPr>
            <w:tcW w:w="1716" w:type="dxa"/>
            <w:tcBorders>
              <w:top w:val="single" w:sz="2" w:space="0" w:color="FFFFFF" w:themeColor="background1"/>
              <w:left w:val="single" w:sz="2" w:space="0" w:color="FFFFFF" w:themeColor="background1"/>
            </w:tcBorders>
          </w:tcPr>
          <w:p w14:paraId="09347E9D"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Female</w:t>
            </w:r>
          </w:p>
        </w:tc>
      </w:tr>
      <w:tr w:rsidR="00F32847" w:rsidRPr="00FC7BBC" w14:paraId="1950A265" w14:textId="77777777" w:rsidTr="008F1E29">
        <w:tc>
          <w:tcPr>
            <w:tcW w:w="1758" w:type="dxa"/>
            <w:tcBorders>
              <w:bottom w:val="single" w:sz="2" w:space="0" w:color="000000" w:themeColor="text1"/>
              <w:right w:val="single" w:sz="2" w:space="0" w:color="000000" w:themeColor="text1"/>
            </w:tcBorders>
          </w:tcPr>
          <w:p w14:paraId="53288A06" w14:textId="77777777" w:rsidR="00F32847" w:rsidRPr="00FC7BBC" w:rsidRDefault="00F32847" w:rsidP="00F32847">
            <w:pPr>
              <w:widowControl w:val="0"/>
              <w:rPr>
                <w:rFonts w:eastAsia="Calibri" w:cs="Calibri"/>
              </w:rPr>
            </w:pPr>
            <w:r w:rsidRPr="00FC7BBC">
              <w:rPr>
                <w:rFonts w:eastAsia="Calibri" w:cs="Calibri"/>
              </w:rPr>
              <w:t>Median age (</w:t>
            </w:r>
            <w:r>
              <w:rPr>
                <w:rFonts w:eastAsia="Calibri" w:cs="Calibri"/>
              </w:rPr>
              <w:t>IQR</w:t>
            </w:r>
            <w:r w:rsidRPr="00FC7BBC">
              <w:rPr>
                <w:rFonts w:eastAsia="Calibri" w:cs="Calibri"/>
              </w:rPr>
              <w:t>)</w:t>
            </w:r>
          </w:p>
        </w:tc>
        <w:tc>
          <w:tcPr>
            <w:tcW w:w="1323" w:type="dxa"/>
            <w:tcBorders>
              <w:left w:val="single" w:sz="2" w:space="0" w:color="000000" w:themeColor="text1"/>
              <w:bottom w:val="single" w:sz="2" w:space="0" w:color="000000" w:themeColor="text1"/>
              <w:right w:val="single" w:sz="2" w:space="0" w:color="000000" w:themeColor="text1"/>
            </w:tcBorders>
          </w:tcPr>
          <w:p w14:paraId="5543DDF9" w14:textId="77777777" w:rsidR="00F32847" w:rsidRPr="003A1130" w:rsidRDefault="00F32847" w:rsidP="00F32847">
            <w:pPr>
              <w:widowControl w:val="0"/>
              <w:jc w:val="center"/>
              <w:rPr>
                <w:rFonts w:eastAsia="Calibri" w:cs="Calibri"/>
              </w:rPr>
            </w:pPr>
            <w:r w:rsidRPr="003A1130">
              <w:rPr>
                <w:rFonts w:eastAsia="Calibri" w:cs="Calibri"/>
              </w:rPr>
              <w:t>48 (31–63)</w:t>
            </w:r>
          </w:p>
        </w:tc>
        <w:tc>
          <w:tcPr>
            <w:tcW w:w="1087" w:type="dxa"/>
            <w:tcBorders>
              <w:left w:val="single" w:sz="2" w:space="0" w:color="000000" w:themeColor="text1"/>
              <w:bottom w:val="single" w:sz="2" w:space="0" w:color="000000" w:themeColor="text1"/>
              <w:right w:val="single" w:sz="2" w:space="0" w:color="000000" w:themeColor="text1"/>
            </w:tcBorders>
          </w:tcPr>
          <w:p w14:paraId="27A77279" w14:textId="77777777" w:rsidR="00F32847" w:rsidRPr="003A1130" w:rsidRDefault="00F32847" w:rsidP="00F32847">
            <w:pPr>
              <w:widowControl w:val="0"/>
              <w:jc w:val="center"/>
              <w:rPr>
                <w:rFonts w:eastAsia="Calibri" w:cs="Calibri"/>
              </w:rPr>
            </w:pPr>
            <w:r w:rsidRPr="003A1130">
              <w:rPr>
                <w:rFonts w:eastAsia="Calibri" w:cs="Calibri"/>
              </w:rPr>
              <w:t>47 (28–62)</w:t>
            </w:r>
          </w:p>
        </w:tc>
        <w:tc>
          <w:tcPr>
            <w:tcW w:w="1418" w:type="dxa"/>
            <w:tcBorders>
              <w:left w:val="single" w:sz="2" w:space="0" w:color="000000" w:themeColor="text1"/>
              <w:bottom w:val="single" w:sz="2" w:space="0" w:color="000000" w:themeColor="text1"/>
              <w:right w:val="single" w:sz="2" w:space="0" w:color="000000" w:themeColor="text1"/>
            </w:tcBorders>
          </w:tcPr>
          <w:p w14:paraId="5DDF5DB4" w14:textId="77777777" w:rsidR="00F32847" w:rsidRPr="003A1130" w:rsidRDefault="00F32847" w:rsidP="00F32847">
            <w:pPr>
              <w:widowControl w:val="0"/>
              <w:jc w:val="center"/>
              <w:rPr>
                <w:rFonts w:eastAsia="Calibri" w:cs="Calibri"/>
              </w:rPr>
            </w:pPr>
            <w:r w:rsidRPr="003A1130">
              <w:rPr>
                <w:rFonts w:eastAsia="Calibri" w:cs="Calibri"/>
              </w:rPr>
              <w:t>62 (45–73)</w:t>
            </w:r>
          </w:p>
        </w:tc>
        <w:tc>
          <w:tcPr>
            <w:tcW w:w="1219" w:type="dxa"/>
            <w:tcBorders>
              <w:left w:val="single" w:sz="2" w:space="0" w:color="000000" w:themeColor="text1"/>
              <w:bottom w:val="single" w:sz="2" w:space="0" w:color="000000" w:themeColor="text1"/>
              <w:right w:val="single" w:sz="2" w:space="0" w:color="000000" w:themeColor="text1"/>
            </w:tcBorders>
          </w:tcPr>
          <w:p w14:paraId="5D1AA2BF" w14:textId="77777777" w:rsidR="00F32847" w:rsidRPr="003A1130" w:rsidRDefault="00F32847" w:rsidP="00F32847">
            <w:pPr>
              <w:widowControl w:val="0"/>
              <w:jc w:val="center"/>
              <w:rPr>
                <w:rFonts w:eastAsia="Calibri" w:cs="Calibri"/>
              </w:rPr>
            </w:pPr>
            <w:r w:rsidRPr="003A1130">
              <w:rPr>
                <w:rFonts w:eastAsia="Calibri" w:cs="Calibri"/>
              </w:rPr>
              <w:t>60 (40–71)</w:t>
            </w:r>
          </w:p>
        </w:tc>
        <w:tc>
          <w:tcPr>
            <w:tcW w:w="1559" w:type="dxa"/>
            <w:tcBorders>
              <w:left w:val="single" w:sz="2" w:space="0" w:color="000000" w:themeColor="text1"/>
              <w:bottom w:val="single" w:sz="2" w:space="0" w:color="000000" w:themeColor="text1"/>
              <w:right w:val="single" w:sz="2" w:space="0" w:color="000000" w:themeColor="text1"/>
            </w:tcBorders>
          </w:tcPr>
          <w:p w14:paraId="61E269DA" w14:textId="77777777" w:rsidR="00F32847" w:rsidRPr="003A1130" w:rsidRDefault="00F32847" w:rsidP="00F32847">
            <w:pPr>
              <w:widowControl w:val="0"/>
              <w:jc w:val="center"/>
              <w:rPr>
                <w:rFonts w:eastAsia="Calibri" w:cs="Calibri"/>
              </w:rPr>
            </w:pPr>
            <w:r w:rsidRPr="003A1130">
              <w:rPr>
                <w:rFonts w:eastAsia="Calibri" w:cs="Calibri"/>
              </w:rPr>
              <w:t>79 (74–84)</w:t>
            </w:r>
          </w:p>
        </w:tc>
        <w:tc>
          <w:tcPr>
            <w:tcW w:w="1716" w:type="dxa"/>
            <w:tcBorders>
              <w:left w:val="single" w:sz="2" w:space="0" w:color="000000" w:themeColor="text1"/>
              <w:bottom w:val="single" w:sz="2" w:space="0" w:color="000000" w:themeColor="text1"/>
            </w:tcBorders>
          </w:tcPr>
          <w:p w14:paraId="4603C2B0" w14:textId="77777777" w:rsidR="00F32847" w:rsidRPr="003A1130" w:rsidRDefault="00F32847" w:rsidP="00F32847">
            <w:pPr>
              <w:widowControl w:val="0"/>
              <w:jc w:val="center"/>
              <w:rPr>
                <w:rFonts w:eastAsia="Calibri" w:cs="Calibri"/>
              </w:rPr>
            </w:pPr>
            <w:r w:rsidRPr="003A1130">
              <w:rPr>
                <w:rFonts w:eastAsia="Calibri" w:cs="Calibri"/>
              </w:rPr>
              <w:t>81.5 (74.5–89.5)</w:t>
            </w:r>
          </w:p>
        </w:tc>
      </w:tr>
      <w:tr w:rsidR="00F32847" w:rsidRPr="00FC7BBC" w14:paraId="767A7B7A"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4572C8F8" w14:textId="77777777" w:rsidR="00F32847" w:rsidRPr="00FC7BBC" w:rsidRDefault="00F32847" w:rsidP="00F32847">
            <w:pPr>
              <w:widowControl w:val="0"/>
              <w:rPr>
                <w:rFonts w:eastAsia="Calibri" w:cs="Calibri"/>
              </w:rPr>
            </w:pPr>
            <w:r w:rsidRPr="00DA3585">
              <w:rPr>
                <w:rFonts w:eastAsia="Calibri" w:cs="Calibri"/>
              </w:rPr>
              <w:t>Crude CFR</w:t>
            </w:r>
          </w:p>
        </w:tc>
        <w:tc>
          <w:tcPr>
            <w:tcW w:w="13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94A87C" w14:textId="77777777" w:rsidR="00F32847" w:rsidRPr="003A1130" w:rsidRDefault="00F32847" w:rsidP="00F32847">
            <w:pPr>
              <w:widowControl w:val="0"/>
              <w:jc w:val="center"/>
              <w:rPr>
                <w:rFonts w:eastAsia="Calibri" w:cs="Calibri"/>
              </w:rPr>
            </w:pP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108771" w14:textId="77777777" w:rsidR="00F32847" w:rsidRPr="003A1130" w:rsidRDefault="00F32847" w:rsidP="00F32847">
            <w:pPr>
              <w:widowControl w:val="0"/>
              <w:jc w:val="center"/>
              <w:rPr>
                <w:rFonts w:eastAsia="Calibri" w:cs="Calibri"/>
              </w:rPr>
            </w:pP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28F78E" w14:textId="77777777" w:rsidR="00F32847" w:rsidRPr="003A1130" w:rsidRDefault="00F32847" w:rsidP="00F32847">
            <w:pPr>
              <w:widowControl w:val="0"/>
              <w:jc w:val="center"/>
              <w:rPr>
                <w:rFonts w:eastAsia="Calibri" w:cs="Calibri"/>
              </w:rPr>
            </w:pP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CADE5F1" w14:textId="77777777" w:rsidR="00F32847" w:rsidRPr="003A1130" w:rsidRDefault="00F32847" w:rsidP="00F32847">
            <w:pPr>
              <w:widowControl w:val="0"/>
              <w:jc w:val="center"/>
              <w:rPr>
                <w:rFonts w:eastAsia="Calibri" w:cs="Calibri"/>
              </w:rPr>
            </w:pP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5B22D9" w14:textId="77777777" w:rsidR="00F32847" w:rsidRPr="003A1130" w:rsidRDefault="00F32847" w:rsidP="00F32847">
            <w:pPr>
              <w:widowControl w:val="0"/>
              <w:jc w:val="center"/>
              <w:rPr>
                <w:rFonts w:eastAsia="Calibri" w:cs="Calibri"/>
              </w:rPr>
            </w:pPr>
          </w:p>
        </w:tc>
        <w:tc>
          <w:tcPr>
            <w:tcW w:w="1716" w:type="dxa"/>
            <w:tcBorders>
              <w:top w:val="single" w:sz="2" w:space="0" w:color="000000" w:themeColor="text1"/>
              <w:left w:val="single" w:sz="2" w:space="0" w:color="000000" w:themeColor="text1"/>
              <w:bottom w:val="single" w:sz="2" w:space="0" w:color="000000" w:themeColor="text1"/>
            </w:tcBorders>
          </w:tcPr>
          <w:p w14:paraId="11549F93" w14:textId="77777777" w:rsidR="00F32847" w:rsidRPr="003A1130" w:rsidRDefault="00F32847" w:rsidP="00F32847">
            <w:pPr>
              <w:widowControl w:val="0"/>
              <w:jc w:val="center"/>
              <w:rPr>
                <w:rFonts w:eastAsia="Calibri" w:cs="Calibri"/>
              </w:rPr>
            </w:pPr>
          </w:p>
        </w:tc>
      </w:tr>
      <w:tr w:rsidR="00F32847" w:rsidRPr="00FC7BBC" w14:paraId="380F8DB5" w14:textId="77777777" w:rsidTr="008F1E29">
        <w:tc>
          <w:tcPr>
            <w:tcW w:w="1758" w:type="dxa"/>
            <w:tcBorders>
              <w:top w:val="single" w:sz="2" w:space="0" w:color="000000" w:themeColor="text1"/>
              <w:bottom w:val="single" w:sz="2" w:space="0" w:color="000000" w:themeColor="text1"/>
              <w:right w:val="single" w:sz="2" w:space="0" w:color="000000" w:themeColor="text1"/>
            </w:tcBorders>
          </w:tcPr>
          <w:p w14:paraId="53DFF68C" w14:textId="77777777" w:rsidR="00F32847" w:rsidRPr="00DA3585" w:rsidRDefault="00F32847" w:rsidP="00F32847">
            <w:pPr>
              <w:widowControl w:val="0"/>
              <w:jc w:val="right"/>
              <w:rPr>
                <w:rFonts w:eastAsia="Calibri" w:cs="Calibri"/>
              </w:rPr>
            </w:pPr>
            <w:r>
              <w:rPr>
                <w:rFonts w:eastAsia="Calibri" w:cs="Calibri"/>
              </w:rPr>
              <w:t>By gender</w:t>
            </w:r>
          </w:p>
        </w:tc>
        <w:tc>
          <w:tcPr>
            <w:tcW w:w="13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02432F" w14:textId="77777777" w:rsidR="00F32847" w:rsidRPr="003A1130" w:rsidRDefault="00F32847" w:rsidP="00F32847">
            <w:pPr>
              <w:widowControl w:val="0"/>
              <w:jc w:val="center"/>
              <w:rPr>
                <w:rFonts w:eastAsia="Calibri" w:cs="Calibri"/>
              </w:rPr>
            </w:pPr>
            <w:r w:rsidRPr="003A1130">
              <w:rPr>
                <w:rFonts w:eastAsia="Calibri" w:cs="Calibri"/>
              </w:rPr>
              <w:t>1.6%</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D83240" w14:textId="77777777" w:rsidR="00F32847" w:rsidRPr="003A1130" w:rsidRDefault="00F32847" w:rsidP="00F32847">
            <w:pPr>
              <w:widowControl w:val="0"/>
              <w:jc w:val="center"/>
              <w:rPr>
                <w:rFonts w:eastAsia="Calibri" w:cs="Calibri"/>
              </w:rPr>
            </w:pPr>
            <w:r w:rsidRPr="003A1130">
              <w:rPr>
                <w:rFonts w:eastAsia="Calibri" w:cs="Calibri"/>
              </w:rPr>
              <w:t>1.1%</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0C825C" w14:textId="77777777" w:rsidR="00F32847" w:rsidRPr="003A1130" w:rsidRDefault="00F32847" w:rsidP="00F32847">
            <w:pPr>
              <w:widowControl w:val="0"/>
              <w:jc w:val="center"/>
              <w:rPr>
                <w:rFonts w:eastAsia="Calibri" w:cs="Calibri"/>
              </w:rPr>
            </w:pPr>
            <w:r w:rsidRPr="003A1130">
              <w:rPr>
                <w:rFonts w:eastAsia="Calibri" w:cs="Calibri"/>
              </w:rPr>
              <w:t>8.6%</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F1FDB5" w14:textId="77777777" w:rsidR="00F32847" w:rsidRPr="003A1130" w:rsidRDefault="00F32847" w:rsidP="00F32847">
            <w:pPr>
              <w:widowControl w:val="0"/>
              <w:jc w:val="center"/>
              <w:rPr>
                <w:rFonts w:eastAsia="Calibri" w:cs="Calibri"/>
              </w:rPr>
            </w:pPr>
            <w:r w:rsidRPr="003A1130">
              <w:rPr>
                <w:rFonts w:eastAsia="Calibri" w:cs="Calibri"/>
              </w:rPr>
              <w:t>6.5%</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9ECD04" w14:textId="77777777" w:rsidR="00F32847" w:rsidRPr="003A1130" w:rsidRDefault="00F32847" w:rsidP="00F32847">
            <w:pPr>
              <w:widowControl w:val="0"/>
              <w:jc w:val="center"/>
              <w:rPr>
                <w:rFonts w:eastAsia="Calibri" w:cs="Calibri"/>
              </w:rPr>
            </w:pPr>
            <w:r w:rsidRPr="003A1130">
              <w:rPr>
                <w:rFonts w:eastAsia="Calibri" w:cs="Calibri"/>
              </w:rPr>
              <w:t>–</w:t>
            </w:r>
          </w:p>
        </w:tc>
        <w:tc>
          <w:tcPr>
            <w:tcW w:w="1716" w:type="dxa"/>
            <w:tcBorders>
              <w:top w:val="single" w:sz="2" w:space="0" w:color="000000" w:themeColor="text1"/>
              <w:left w:val="single" w:sz="2" w:space="0" w:color="000000" w:themeColor="text1"/>
              <w:bottom w:val="single" w:sz="2" w:space="0" w:color="000000" w:themeColor="text1"/>
            </w:tcBorders>
          </w:tcPr>
          <w:p w14:paraId="072BD824" w14:textId="77777777" w:rsidR="00F32847" w:rsidRPr="003A1130" w:rsidRDefault="00F32847" w:rsidP="00F32847">
            <w:pPr>
              <w:widowControl w:val="0"/>
              <w:jc w:val="center"/>
              <w:rPr>
                <w:rFonts w:eastAsia="Calibri" w:cs="Calibri"/>
              </w:rPr>
            </w:pPr>
            <w:r w:rsidRPr="003A1130">
              <w:rPr>
                <w:rFonts w:eastAsia="Calibri" w:cs="Calibri"/>
              </w:rPr>
              <w:t>–</w:t>
            </w:r>
          </w:p>
        </w:tc>
      </w:tr>
      <w:tr w:rsidR="00F32847" w:rsidRPr="00DA3585" w14:paraId="41432205"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right w:val="single" w:sz="2" w:space="0" w:color="000000" w:themeColor="text1"/>
            </w:tcBorders>
          </w:tcPr>
          <w:p w14:paraId="47BC2E2C" w14:textId="77777777" w:rsidR="00F32847" w:rsidRPr="00DA3585" w:rsidRDefault="00F32847" w:rsidP="00F32847">
            <w:pPr>
              <w:widowControl w:val="0"/>
              <w:jc w:val="right"/>
              <w:rPr>
                <w:rFonts w:eastAsia="Calibri" w:cs="Calibri"/>
              </w:rPr>
            </w:pPr>
            <w:r>
              <w:rPr>
                <w:rFonts w:eastAsia="Calibri" w:cs="Calibri"/>
              </w:rPr>
              <w:t>All gender</w:t>
            </w:r>
          </w:p>
        </w:tc>
        <w:tc>
          <w:tcPr>
            <w:tcW w:w="2410" w:type="dxa"/>
            <w:gridSpan w:val="2"/>
            <w:tcBorders>
              <w:top w:val="single" w:sz="2" w:space="0" w:color="000000" w:themeColor="text1"/>
              <w:left w:val="single" w:sz="2" w:space="0" w:color="000000" w:themeColor="text1"/>
              <w:right w:val="single" w:sz="2" w:space="0" w:color="000000" w:themeColor="text1"/>
            </w:tcBorders>
          </w:tcPr>
          <w:p w14:paraId="19442A86" w14:textId="77777777" w:rsidR="00F32847" w:rsidRPr="003A1130" w:rsidRDefault="00F32847" w:rsidP="00F32847">
            <w:pPr>
              <w:widowControl w:val="0"/>
              <w:jc w:val="center"/>
              <w:rPr>
                <w:rFonts w:eastAsia="Calibri" w:cs="Calibri"/>
              </w:rPr>
            </w:pPr>
            <w:r w:rsidRPr="003A1130">
              <w:rPr>
                <w:rFonts w:eastAsia="Calibri" w:cs="Calibri"/>
              </w:rPr>
              <w:t>1.3%</w:t>
            </w:r>
          </w:p>
        </w:tc>
        <w:tc>
          <w:tcPr>
            <w:tcW w:w="2637" w:type="dxa"/>
            <w:gridSpan w:val="2"/>
            <w:tcBorders>
              <w:top w:val="single" w:sz="2" w:space="0" w:color="000000" w:themeColor="text1"/>
              <w:left w:val="single" w:sz="2" w:space="0" w:color="000000" w:themeColor="text1"/>
              <w:right w:val="single" w:sz="2" w:space="0" w:color="000000" w:themeColor="text1"/>
            </w:tcBorders>
          </w:tcPr>
          <w:p w14:paraId="672016AB" w14:textId="77777777" w:rsidR="00F32847" w:rsidRPr="003A1130" w:rsidRDefault="00F32847" w:rsidP="00F32847">
            <w:pPr>
              <w:widowControl w:val="0"/>
              <w:jc w:val="center"/>
              <w:rPr>
                <w:rFonts w:eastAsia="Calibri" w:cs="Calibri"/>
              </w:rPr>
            </w:pPr>
            <w:r w:rsidRPr="003A1130">
              <w:rPr>
                <w:rFonts w:eastAsia="Calibri" w:cs="Calibri"/>
              </w:rPr>
              <w:t>7.6%</w:t>
            </w:r>
          </w:p>
        </w:tc>
        <w:tc>
          <w:tcPr>
            <w:tcW w:w="3275" w:type="dxa"/>
            <w:gridSpan w:val="2"/>
            <w:tcBorders>
              <w:top w:val="single" w:sz="2" w:space="0" w:color="000000" w:themeColor="text1"/>
              <w:left w:val="single" w:sz="2" w:space="0" w:color="000000" w:themeColor="text1"/>
            </w:tcBorders>
          </w:tcPr>
          <w:p w14:paraId="55127C9B" w14:textId="77777777" w:rsidR="00F32847" w:rsidRPr="003A1130" w:rsidRDefault="00F32847" w:rsidP="00F32847">
            <w:pPr>
              <w:widowControl w:val="0"/>
              <w:jc w:val="center"/>
              <w:rPr>
                <w:rFonts w:eastAsia="Calibri" w:cs="Calibri"/>
              </w:rPr>
            </w:pPr>
            <w:r w:rsidRPr="003A1130">
              <w:rPr>
                <w:rFonts w:eastAsia="Calibri" w:cs="Calibri"/>
              </w:rPr>
              <w:t>–</w:t>
            </w:r>
          </w:p>
        </w:tc>
      </w:tr>
    </w:tbl>
    <w:p w14:paraId="477D003E" w14:textId="7C108191" w:rsidR="00F32847" w:rsidRDefault="00F32847" w:rsidP="00F32847">
      <w:pPr>
        <w:pStyle w:val="CDIFigures"/>
      </w:pPr>
      <w:r w:rsidRPr="00884804">
        <w:t xml:space="preserve">Table </w:t>
      </w:r>
      <w:r w:rsidR="0089256A">
        <w:t>5</w:t>
      </w:r>
      <w:r w:rsidRPr="00884804">
        <w:t xml:space="preserve">: </w:t>
      </w:r>
      <w:r>
        <w:t>Crude Case Fatality Rat</w:t>
      </w:r>
      <w:r w:rsidR="00794EAF">
        <w:t>e</w:t>
      </w:r>
      <w:bookmarkStart w:id="4" w:name="_GoBack"/>
      <w:bookmarkEnd w:id="4"/>
      <w:r>
        <w:t xml:space="preserve"> (CFR) of all cases and hospitalised cases, by age group</w:t>
      </w:r>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5 shows the age profile of the crude case fatality ratio (CFR), among all cases and among hospitalised cases. The CFR rises from 0.03% for all cases under 50 years of age to 4.6% for all cases over 70 years of age; among hospitalised cases, the rise in CFR is from 0.4% for cases under 50 years of age to 11.4% for cases over 70 years of age.&#10;"/>
      </w:tblPr>
      <w:tblGrid>
        <w:gridCol w:w="1758"/>
        <w:gridCol w:w="2080"/>
        <w:gridCol w:w="2081"/>
        <w:gridCol w:w="2080"/>
        <w:gridCol w:w="2081"/>
      </w:tblGrid>
      <w:tr w:rsidR="00F32847" w:rsidRPr="003337B8" w14:paraId="25ED28D9" w14:textId="77777777" w:rsidTr="008F1E29">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bottom w:val="single" w:sz="2" w:space="0" w:color="FFFFFF" w:themeColor="background1"/>
              <w:right w:val="single" w:sz="2" w:space="0" w:color="FFFFFF" w:themeColor="background1"/>
            </w:tcBorders>
          </w:tcPr>
          <w:p w14:paraId="217F2FFB" w14:textId="77777777" w:rsidR="00F32847" w:rsidRPr="003337B8" w:rsidRDefault="00F32847" w:rsidP="00F32847">
            <w:pPr>
              <w:widowControl w:val="0"/>
              <w:rPr>
                <w:rFonts w:ascii="Calibri" w:eastAsia="Calibri" w:hAnsi="Calibri" w:cs="Calibri"/>
                <w:color w:val="FFFFFF" w:themeColor="background1"/>
              </w:rPr>
            </w:pPr>
            <w:r>
              <w:rPr>
                <w:rFonts w:ascii="Calibri" w:eastAsia="Calibri" w:hAnsi="Calibri" w:cs="Calibri"/>
                <w:color w:val="FFFFFF" w:themeColor="background1"/>
              </w:rPr>
              <w:t>Age group</w:t>
            </w:r>
          </w:p>
        </w:tc>
        <w:tc>
          <w:tcPr>
            <w:tcW w:w="4161" w:type="dxa"/>
            <w:gridSpan w:val="2"/>
            <w:tcBorders>
              <w:left w:val="single" w:sz="2" w:space="0" w:color="FFFFFF" w:themeColor="background1"/>
              <w:bottom w:val="single" w:sz="2" w:space="0" w:color="FFFFFF" w:themeColor="background1"/>
              <w:right w:val="single" w:sz="2" w:space="0" w:color="FFFFFF" w:themeColor="background1"/>
            </w:tcBorders>
          </w:tcPr>
          <w:p w14:paraId="2760616A" w14:textId="77777777" w:rsidR="00F32847" w:rsidRPr="003337B8" w:rsidRDefault="00F32847"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4161" w:type="dxa"/>
            <w:gridSpan w:val="2"/>
            <w:tcBorders>
              <w:left w:val="single" w:sz="2" w:space="0" w:color="FFFFFF" w:themeColor="background1"/>
              <w:bottom w:val="single" w:sz="2" w:space="0" w:color="FFFFFF" w:themeColor="background1"/>
            </w:tcBorders>
          </w:tcPr>
          <w:p w14:paraId="3785DFF2" w14:textId="77777777" w:rsidR="00F32847" w:rsidRPr="003337B8" w:rsidRDefault="00F32847"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Hospitalisation</w:t>
            </w:r>
          </w:p>
        </w:tc>
      </w:tr>
      <w:tr w:rsidR="00F32847" w:rsidRPr="003337B8" w14:paraId="479E1BC6" w14:textId="77777777" w:rsidTr="008F1E29">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top w:val="single" w:sz="2" w:space="0" w:color="FFFFFF" w:themeColor="background1"/>
              <w:right w:val="single" w:sz="2" w:space="0" w:color="FFFFFF" w:themeColor="background1"/>
            </w:tcBorders>
          </w:tcPr>
          <w:p w14:paraId="1644CFD2" w14:textId="77777777" w:rsidR="00F32847" w:rsidRPr="003337B8" w:rsidRDefault="00F32847" w:rsidP="00F32847">
            <w:pPr>
              <w:widowControl w:val="0"/>
              <w:rPr>
                <w:rFonts w:ascii="Calibri" w:eastAsia="Calibri" w:hAnsi="Calibri" w:cs="Calibri"/>
                <w:color w:val="FFFFFF" w:themeColor="background1"/>
              </w:rPr>
            </w:pPr>
          </w:p>
        </w:tc>
        <w:tc>
          <w:tcPr>
            <w:tcW w:w="2080" w:type="dxa"/>
            <w:tcBorders>
              <w:top w:val="single" w:sz="2" w:space="0" w:color="FFFFFF" w:themeColor="background1"/>
              <w:left w:val="single" w:sz="2" w:space="0" w:color="FFFFFF" w:themeColor="background1"/>
              <w:right w:val="single" w:sz="2" w:space="0" w:color="FFFFFF" w:themeColor="background1"/>
            </w:tcBorders>
          </w:tcPr>
          <w:p w14:paraId="68E56D99"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right w:val="single" w:sz="2" w:space="0" w:color="FFFFFF" w:themeColor="background1"/>
            </w:tcBorders>
          </w:tcPr>
          <w:p w14:paraId="44AA7D45"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c>
          <w:tcPr>
            <w:tcW w:w="2080" w:type="dxa"/>
            <w:tcBorders>
              <w:top w:val="single" w:sz="2" w:space="0" w:color="FFFFFF" w:themeColor="background1"/>
              <w:left w:val="single" w:sz="2" w:space="0" w:color="FFFFFF" w:themeColor="background1"/>
              <w:right w:val="single" w:sz="2" w:space="0" w:color="FFFFFF" w:themeColor="background1"/>
            </w:tcBorders>
          </w:tcPr>
          <w:p w14:paraId="5B948F1D"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tcBorders>
          </w:tcPr>
          <w:p w14:paraId="6D433D93"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r>
      <w:tr w:rsidR="00F32847" w:rsidRPr="00FD7207" w14:paraId="162E0F2B" w14:textId="77777777" w:rsidTr="008F1E29">
        <w:tc>
          <w:tcPr>
            <w:tcW w:w="1758" w:type="dxa"/>
            <w:tcBorders>
              <w:bottom w:val="single" w:sz="2" w:space="0" w:color="000000" w:themeColor="text1"/>
              <w:right w:val="single" w:sz="2" w:space="0" w:color="000000" w:themeColor="text1"/>
            </w:tcBorders>
          </w:tcPr>
          <w:p w14:paraId="179C6003" w14:textId="77777777" w:rsidR="00F32847" w:rsidRPr="00FC7BBC" w:rsidRDefault="00F32847" w:rsidP="00F32847">
            <w:pPr>
              <w:widowControl w:val="0"/>
              <w:rPr>
                <w:rFonts w:eastAsia="Calibri" w:cs="Calibri"/>
              </w:rPr>
            </w:pPr>
            <w:r>
              <w:rPr>
                <w:rFonts w:eastAsia="Calibri" w:cs="Calibri"/>
              </w:rPr>
              <w:t>All age group</w:t>
            </w:r>
          </w:p>
        </w:tc>
        <w:tc>
          <w:tcPr>
            <w:tcW w:w="2080" w:type="dxa"/>
            <w:tcBorders>
              <w:left w:val="single" w:sz="2" w:space="0" w:color="000000" w:themeColor="text1"/>
              <w:bottom w:val="single" w:sz="2" w:space="0" w:color="000000" w:themeColor="text1"/>
              <w:right w:val="single" w:sz="2" w:space="0" w:color="000000" w:themeColor="text1"/>
            </w:tcBorders>
          </w:tcPr>
          <w:p w14:paraId="651C07D6" w14:textId="77777777" w:rsidR="00F32847" w:rsidRPr="003A1130" w:rsidRDefault="00F32847" w:rsidP="00F32847">
            <w:pPr>
              <w:widowControl w:val="0"/>
              <w:jc w:val="center"/>
              <w:rPr>
                <w:rFonts w:eastAsia="Calibri" w:cs="Calibri"/>
              </w:rPr>
            </w:pPr>
            <w:r w:rsidRPr="003A1130">
              <w:rPr>
                <w:rFonts w:eastAsia="Calibri" w:cs="Calibri"/>
              </w:rPr>
              <w:t>1.3%</w:t>
            </w:r>
          </w:p>
        </w:tc>
        <w:tc>
          <w:tcPr>
            <w:tcW w:w="2081" w:type="dxa"/>
            <w:tcBorders>
              <w:left w:val="single" w:sz="2" w:space="0" w:color="000000" w:themeColor="text1"/>
              <w:bottom w:val="single" w:sz="2" w:space="0" w:color="000000" w:themeColor="text1"/>
              <w:right w:val="single" w:sz="2" w:space="0" w:color="000000" w:themeColor="text1"/>
            </w:tcBorders>
          </w:tcPr>
          <w:p w14:paraId="7F659825" w14:textId="77777777" w:rsidR="00F32847" w:rsidRPr="003A1130" w:rsidRDefault="00F32847" w:rsidP="00F32847">
            <w:pPr>
              <w:widowControl w:val="0"/>
              <w:jc w:val="center"/>
              <w:rPr>
                <w:rFonts w:eastAsia="Calibri" w:cs="Calibri"/>
              </w:rPr>
            </w:pPr>
            <w:r w:rsidRPr="003A1130">
              <w:rPr>
                <w:rFonts w:eastAsia="Calibri" w:cs="Calibri"/>
              </w:rPr>
              <w:t>6,784</w:t>
            </w:r>
          </w:p>
        </w:tc>
        <w:tc>
          <w:tcPr>
            <w:tcW w:w="2080" w:type="dxa"/>
            <w:tcBorders>
              <w:left w:val="single" w:sz="2" w:space="0" w:color="000000" w:themeColor="text1"/>
              <w:bottom w:val="single" w:sz="2" w:space="0" w:color="000000" w:themeColor="text1"/>
              <w:right w:val="single" w:sz="2" w:space="0" w:color="000000" w:themeColor="text1"/>
            </w:tcBorders>
          </w:tcPr>
          <w:p w14:paraId="778AC9DC" w14:textId="77777777" w:rsidR="00F32847" w:rsidRPr="003A1130" w:rsidRDefault="00F32847" w:rsidP="00F32847">
            <w:pPr>
              <w:widowControl w:val="0"/>
              <w:jc w:val="center"/>
              <w:rPr>
                <w:rFonts w:eastAsia="Calibri" w:cs="Calibri"/>
              </w:rPr>
            </w:pPr>
            <w:r w:rsidRPr="003A1130">
              <w:rPr>
                <w:rFonts w:eastAsia="Calibri" w:cs="Calibri"/>
              </w:rPr>
              <w:t>7.6%</w:t>
            </w:r>
          </w:p>
        </w:tc>
        <w:tc>
          <w:tcPr>
            <w:tcW w:w="2081" w:type="dxa"/>
            <w:tcBorders>
              <w:left w:val="single" w:sz="2" w:space="0" w:color="000000" w:themeColor="text1"/>
              <w:bottom w:val="single" w:sz="2" w:space="0" w:color="000000" w:themeColor="text1"/>
            </w:tcBorders>
          </w:tcPr>
          <w:p w14:paraId="226EF808" w14:textId="77777777" w:rsidR="00F32847" w:rsidRPr="003A1130" w:rsidRDefault="00F32847" w:rsidP="00F32847">
            <w:pPr>
              <w:widowControl w:val="0"/>
              <w:jc w:val="center"/>
              <w:rPr>
                <w:rFonts w:eastAsia="Calibri" w:cs="Calibri"/>
              </w:rPr>
            </w:pPr>
            <w:r w:rsidRPr="003A1130">
              <w:rPr>
                <w:rFonts w:eastAsia="Calibri" w:cs="Calibri"/>
              </w:rPr>
              <w:t>850</w:t>
            </w:r>
          </w:p>
        </w:tc>
      </w:tr>
      <w:tr w:rsidR="00F32847" w:rsidRPr="00FD7207" w14:paraId="0E21EA85"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0008AA4F" w14:textId="77777777" w:rsidR="00F32847" w:rsidRDefault="00F32847" w:rsidP="00F32847">
            <w:pPr>
              <w:widowControl w:val="0"/>
              <w:jc w:val="right"/>
              <w:rPr>
                <w:rFonts w:eastAsia="Calibri" w:cs="Calibri"/>
              </w:rPr>
            </w:pPr>
            <w:r>
              <w:rPr>
                <w:rFonts w:eastAsia="Calibri" w:cs="Calibri"/>
              </w:rPr>
              <w:t xml:space="preserve">Under 50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7A4953" w14:textId="77777777" w:rsidR="00F32847" w:rsidRPr="003A1130" w:rsidRDefault="00F32847" w:rsidP="00F32847">
            <w:pPr>
              <w:jc w:val="center"/>
            </w:pPr>
            <w:r w:rsidRPr="003A1130">
              <w:t>0.03%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5BF0EF" w14:textId="77777777" w:rsidR="00F32847" w:rsidRPr="003A1130" w:rsidRDefault="00F32847" w:rsidP="00F32847">
            <w:pPr>
              <w:widowControl w:val="0"/>
              <w:jc w:val="center"/>
              <w:rPr>
                <w:rFonts w:eastAsia="Calibri" w:cs="Calibri"/>
              </w:rPr>
            </w:pPr>
            <w:r w:rsidRPr="003A1130">
              <w:rPr>
                <w:rFonts w:eastAsia="Calibri" w:cs="Calibri"/>
              </w:rPr>
              <w:t>3,618</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36EB00" w14:textId="77777777" w:rsidR="00F32847" w:rsidRPr="003A1130" w:rsidRDefault="00F32847" w:rsidP="00F32847">
            <w:pPr>
              <w:jc w:val="center"/>
            </w:pPr>
            <w:r w:rsidRPr="003A1130">
              <w:t>0.4%</w:t>
            </w:r>
          </w:p>
        </w:tc>
        <w:tc>
          <w:tcPr>
            <w:tcW w:w="2081" w:type="dxa"/>
            <w:tcBorders>
              <w:top w:val="single" w:sz="2" w:space="0" w:color="000000" w:themeColor="text1"/>
              <w:left w:val="single" w:sz="2" w:space="0" w:color="000000" w:themeColor="text1"/>
              <w:bottom w:val="single" w:sz="2" w:space="0" w:color="000000" w:themeColor="text1"/>
            </w:tcBorders>
          </w:tcPr>
          <w:p w14:paraId="50E2213C" w14:textId="77777777" w:rsidR="00F32847" w:rsidRPr="003A1130" w:rsidRDefault="00F32847" w:rsidP="00F32847">
            <w:pPr>
              <w:widowControl w:val="0"/>
              <w:jc w:val="center"/>
              <w:rPr>
                <w:rFonts w:eastAsia="Calibri" w:cs="Calibri"/>
              </w:rPr>
            </w:pPr>
            <w:r w:rsidRPr="003A1130">
              <w:rPr>
                <w:rFonts w:eastAsia="Calibri" w:cs="Calibri"/>
              </w:rPr>
              <w:t>270</w:t>
            </w:r>
          </w:p>
        </w:tc>
      </w:tr>
      <w:tr w:rsidR="00F32847" w:rsidRPr="00FD7207" w14:paraId="4A3F6944" w14:textId="77777777" w:rsidTr="008F1E29">
        <w:tc>
          <w:tcPr>
            <w:tcW w:w="1758" w:type="dxa"/>
            <w:tcBorders>
              <w:top w:val="single" w:sz="2" w:space="0" w:color="000000" w:themeColor="text1"/>
              <w:bottom w:val="single" w:sz="2" w:space="0" w:color="000000" w:themeColor="text1"/>
              <w:right w:val="single" w:sz="2" w:space="0" w:color="000000" w:themeColor="text1"/>
            </w:tcBorders>
          </w:tcPr>
          <w:p w14:paraId="462E9D20" w14:textId="77777777" w:rsidR="00F32847" w:rsidRDefault="00F32847" w:rsidP="00F32847">
            <w:pPr>
              <w:widowControl w:val="0"/>
              <w:jc w:val="right"/>
              <w:rPr>
                <w:rFonts w:eastAsia="Calibri" w:cs="Calibri"/>
              </w:rPr>
            </w:pPr>
            <w:r>
              <w:rPr>
                <w:rFonts w:eastAsia="Calibri" w:cs="Calibri"/>
              </w:rPr>
              <w:t>50</w:t>
            </w:r>
            <w:r w:rsidRPr="00B000C4">
              <w:rPr>
                <w:rFonts w:eastAsia="Calibri" w:cs="Calibri"/>
              </w:rPr>
              <w:t>–</w:t>
            </w:r>
            <w:r>
              <w:rPr>
                <w:rFonts w:eastAsia="Calibri" w:cs="Calibri"/>
              </w:rPr>
              <w:t xml:space="preserve">59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4E9FEF" w14:textId="77777777" w:rsidR="00F32847" w:rsidRPr="003A1130" w:rsidRDefault="00F32847" w:rsidP="00F32847">
            <w:pPr>
              <w:jc w:val="center"/>
            </w:pPr>
            <w:r w:rsidRPr="003A1130">
              <w:t>0.1%</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5A35FE" w14:textId="77777777" w:rsidR="00F32847" w:rsidRPr="003A1130" w:rsidRDefault="00F32847" w:rsidP="00F32847">
            <w:pPr>
              <w:widowControl w:val="0"/>
              <w:jc w:val="center"/>
              <w:rPr>
                <w:rFonts w:eastAsia="Calibri" w:cs="Calibri"/>
              </w:rPr>
            </w:pPr>
            <w:r w:rsidRPr="003A1130">
              <w:rPr>
                <w:rFonts w:eastAsia="Calibri" w:cs="Calibri"/>
              </w:rPr>
              <w:t>1,086</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3D62486" w14:textId="77777777" w:rsidR="00F32847" w:rsidRPr="003A1130" w:rsidRDefault="00F32847" w:rsidP="00F32847">
            <w:pPr>
              <w:jc w:val="center"/>
            </w:pPr>
            <w:r w:rsidRPr="003A1130">
              <w:t>0.8%</w:t>
            </w:r>
          </w:p>
        </w:tc>
        <w:tc>
          <w:tcPr>
            <w:tcW w:w="2081" w:type="dxa"/>
            <w:tcBorders>
              <w:top w:val="single" w:sz="2" w:space="0" w:color="000000" w:themeColor="text1"/>
              <w:left w:val="single" w:sz="2" w:space="0" w:color="000000" w:themeColor="text1"/>
              <w:bottom w:val="single" w:sz="2" w:space="0" w:color="000000" w:themeColor="text1"/>
            </w:tcBorders>
          </w:tcPr>
          <w:p w14:paraId="4943D496" w14:textId="77777777" w:rsidR="00F32847" w:rsidRPr="003A1130" w:rsidRDefault="00F32847" w:rsidP="00F32847">
            <w:pPr>
              <w:widowControl w:val="0"/>
              <w:jc w:val="center"/>
              <w:rPr>
                <w:rFonts w:eastAsia="Calibri" w:cs="Calibri"/>
              </w:rPr>
            </w:pPr>
            <w:r w:rsidRPr="003A1130">
              <w:rPr>
                <w:rFonts w:eastAsia="Calibri" w:cs="Calibri"/>
              </w:rPr>
              <w:t>132</w:t>
            </w:r>
          </w:p>
        </w:tc>
      </w:tr>
      <w:tr w:rsidR="00F32847" w:rsidRPr="00FD7207" w14:paraId="2F946B66"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7DB62952" w14:textId="77777777" w:rsidR="00F32847" w:rsidRDefault="00F32847" w:rsidP="00F32847">
            <w:pPr>
              <w:widowControl w:val="0"/>
              <w:jc w:val="right"/>
              <w:rPr>
                <w:rFonts w:eastAsia="Calibri" w:cs="Calibri"/>
              </w:rPr>
            </w:pPr>
            <w:r>
              <w:rPr>
                <w:rFonts w:eastAsia="Calibri" w:cs="Calibri"/>
              </w:rPr>
              <w:t>60</w:t>
            </w:r>
            <w:r w:rsidRPr="00B000C4">
              <w:rPr>
                <w:rFonts w:eastAsia="Calibri" w:cs="Calibri"/>
              </w:rPr>
              <w:t>–</w:t>
            </w:r>
            <w:r>
              <w:rPr>
                <w:rFonts w:eastAsia="Calibri" w:cs="Calibri"/>
              </w:rPr>
              <w:t>69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5C23E7" w14:textId="77777777" w:rsidR="00F32847" w:rsidRPr="003A1130" w:rsidRDefault="00F32847" w:rsidP="00F32847">
            <w:pPr>
              <w:jc w:val="center"/>
            </w:pPr>
            <w:r w:rsidRPr="003A1130">
              <w:t>0.6%</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9DA2B28" w14:textId="77777777" w:rsidR="00F32847" w:rsidRPr="003A1130" w:rsidRDefault="00F32847" w:rsidP="00F32847">
            <w:pPr>
              <w:widowControl w:val="0"/>
              <w:jc w:val="center"/>
              <w:rPr>
                <w:rFonts w:eastAsia="Calibri" w:cs="Calibri"/>
              </w:rPr>
            </w:pPr>
            <w:r w:rsidRPr="003A1130">
              <w:rPr>
                <w:rFonts w:eastAsia="Calibri" w:cs="Calibri"/>
              </w:rPr>
              <w:t>1,127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B6A05B" w14:textId="77777777" w:rsidR="00F32847" w:rsidRPr="003A1130" w:rsidRDefault="00F32847" w:rsidP="00F32847">
            <w:pPr>
              <w:jc w:val="center"/>
            </w:pPr>
            <w:r w:rsidRPr="003A1130">
              <w:t>4.0%</w:t>
            </w:r>
          </w:p>
        </w:tc>
        <w:tc>
          <w:tcPr>
            <w:tcW w:w="2081" w:type="dxa"/>
            <w:tcBorders>
              <w:top w:val="single" w:sz="2" w:space="0" w:color="000000" w:themeColor="text1"/>
              <w:left w:val="single" w:sz="2" w:space="0" w:color="000000" w:themeColor="text1"/>
              <w:bottom w:val="single" w:sz="2" w:space="0" w:color="000000" w:themeColor="text1"/>
            </w:tcBorders>
          </w:tcPr>
          <w:p w14:paraId="1632A298" w14:textId="77777777" w:rsidR="00F32847" w:rsidRPr="003A1130" w:rsidRDefault="00F32847" w:rsidP="00F32847">
            <w:pPr>
              <w:widowControl w:val="0"/>
              <w:jc w:val="center"/>
              <w:rPr>
                <w:rFonts w:eastAsia="Calibri" w:cs="Calibri"/>
              </w:rPr>
            </w:pPr>
            <w:r w:rsidRPr="003A1130">
              <w:rPr>
                <w:rFonts w:eastAsia="Calibri" w:cs="Calibri"/>
              </w:rPr>
              <w:t>177</w:t>
            </w:r>
          </w:p>
        </w:tc>
      </w:tr>
      <w:tr w:rsidR="00F32847" w:rsidRPr="00FD7207" w14:paraId="5C295C6D" w14:textId="77777777" w:rsidTr="008F1E29">
        <w:tc>
          <w:tcPr>
            <w:tcW w:w="1758" w:type="dxa"/>
            <w:tcBorders>
              <w:top w:val="single" w:sz="2" w:space="0" w:color="000000" w:themeColor="text1"/>
              <w:right w:val="single" w:sz="2" w:space="0" w:color="000000" w:themeColor="text1"/>
            </w:tcBorders>
          </w:tcPr>
          <w:p w14:paraId="6BE8FB26" w14:textId="77777777" w:rsidR="00F32847" w:rsidRDefault="00F32847" w:rsidP="00F32847">
            <w:pPr>
              <w:widowControl w:val="0"/>
              <w:jc w:val="right"/>
              <w:rPr>
                <w:rFonts w:eastAsia="Calibri" w:cs="Calibri"/>
              </w:rPr>
            </w:pPr>
            <w:r>
              <w:rPr>
                <w:rFonts w:eastAsia="Calibri" w:cs="Calibri"/>
              </w:rPr>
              <w:t>70 and over</w:t>
            </w:r>
          </w:p>
        </w:tc>
        <w:tc>
          <w:tcPr>
            <w:tcW w:w="2080" w:type="dxa"/>
            <w:tcBorders>
              <w:top w:val="single" w:sz="2" w:space="0" w:color="000000" w:themeColor="text1"/>
              <w:left w:val="single" w:sz="2" w:space="0" w:color="000000" w:themeColor="text1"/>
              <w:right w:val="single" w:sz="2" w:space="0" w:color="000000" w:themeColor="text1"/>
            </w:tcBorders>
          </w:tcPr>
          <w:p w14:paraId="63F7CB80" w14:textId="77777777" w:rsidR="00F32847" w:rsidRPr="003A1130" w:rsidRDefault="00F32847" w:rsidP="00F32847">
            <w:pPr>
              <w:jc w:val="center"/>
            </w:pPr>
            <w:r w:rsidRPr="003A1130">
              <w:t>4.6%</w:t>
            </w:r>
          </w:p>
        </w:tc>
        <w:tc>
          <w:tcPr>
            <w:tcW w:w="2081" w:type="dxa"/>
            <w:tcBorders>
              <w:top w:val="single" w:sz="2" w:space="0" w:color="000000" w:themeColor="text1"/>
              <w:left w:val="single" w:sz="2" w:space="0" w:color="000000" w:themeColor="text1"/>
              <w:right w:val="single" w:sz="2" w:space="0" w:color="000000" w:themeColor="text1"/>
            </w:tcBorders>
          </w:tcPr>
          <w:p w14:paraId="3446E084" w14:textId="77777777" w:rsidR="00F32847" w:rsidRPr="003A1130" w:rsidRDefault="00F32847" w:rsidP="00F32847">
            <w:pPr>
              <w:widowControl w:val="0"/>
              <w:jc w:val="center"/>
              <w:rPr>
                <w:rFonts w:eastAsia="Calibri" w:cs="Calibri"/>
              </w:rPr>
            </w:pPr>
            <w:r w:rsidRPr="003A1130">
              <w:rPr>
                <w:rFonts w:eastAsia="Calibri" w:cs="Calibri"/>
              </w:rPr>
              <w:t>953</w:t>
            </w:r>
          </w:p>
        </w:tc>
        <w:tc>
          <w:tcPr>
            <w:tcW w:w="2080" w:type="dxa"/>
            <w:tcBorders>
              <w:top w:val="single" w:sz="2" w:space="0" w:color="000000" w:themeColor="text1"/>
              <w:left w:val="single" w:sz="2" w:space="0" w:color="000000" w:themeColor="text1"/>
              <w:right w:val="single" w:sz="2" w:space="0" w:color="000000" w:themeColor="text1"/>
            </w:tcBorders>
          </w:tcPr>
          <w:p w14:paraId="1E1FFAD4" w14:textId="77777777" w:rsidR="00F32847" w:rsidRPr="003A1130" w:rsidRDefault="00F32847" w:rsidP="00F32847">
            <w:pPr>
              <w:jc w:val="center"/>
            </w:pPr>
            <w:r w:rsidRPr="003A1130">
              <w:t>11.4%</w:t>
            </w:r>
          </w:p>
        </w:tc>
        <w:tc>
          <w:tcPr>
            <w:tcW w:w="2081" w:type="dxa"/>
            <w:tcBorders>
              <w:top w:val="single" w:sz="2" w:space="0" w:color="000000" w:themeColor="text1"/>
              <w:left w:val="single" w:sz="2" w:space="0" w:color="000000" w:themeColor="text1"/>
            </w:tcBorders>
          </w:tcPr>
          <w:p w14:paraId="4BE64672" w14:textId="77777777" w:rsidR="00F32847" w:rsidRPr="003A1130" w:rsidRDefault="00F32847" w:rsidP="00F32847">
            <w:pPr>
              <w:widowControl w:val="0"/>
              <w:jc w:val="center"/>
              <w:rPr>
                <w:rFonts w:eastAsia="Calibri" w:cs="Calibri"/>
              </w:rPr>
            </w:pPr>
            <w:r w:rsidRPr="003A1130">
              <w:rPr>
                <w:rFonts w:eastAsia="Calibri" w:cs="Calibri"/>
              </w:rPr>
              <w:t>271</w:t>
            </w:r>
          </w:p>
        </w:tc>
      </w:tr>
      <w:bookmarkEnd w:id="3"/>
    </w:tbl>
    <w:p w14:paraId="52B5AFC0" w14:textId="77777777" w:rsidR="00F32847" w:rsidRPr="001D3534" w:rsidRDefault="00F32847" w:rsidP="00F32847">
      <w:pPr>
        <w:rPr>
          <w:color w:val="000000" w:themeColor="text1"/>
        </w:rPr>
      </w:pPr>
    </w:p>
    <w:p w14:paraId="1F244C11" w14:textId="6C585723" w:rsidR="00F32847" w:rsidRPr="001D3534" w:rsidRDefault="00F32847" w:rsidP="00F32847">
      <w:pPr>
        <w:rPr>
          <w:color w:val="000000" w:themeColor="text1"/>
        </w:rPr>
      </w:pPr>
      <w:r w:rsidRPr="001D3534">
        <w:rPr>
          <w:color w:val="000000" w:themeColor="text1"/>
        </w:rPr>
        <w:t xml:space="preserve">The highest rate of disease was among those in the 60–69 years age group, followed closely by the 70–79 years age group, with 43 cases and 40 cases per 100,000 population respectively (Figure </w:t>
      </w:r>
      <w:r w:rsidR="00B83136">
        <w:rPr>
          <w:color w:val="000000" w:themeColor="text1"/>
        </w:rPr>
        <w:t>5</w:t>
      </w:r>
      <w:r w:rsidRPr="001D3534">
        <w:rPr>
          <w:color w:val="000000" w:themeColor="text1"/>
        </w:rPr>
        <w:t>).  The high rate amongst those in the 60–69 and 70–79 years age groups is linked to outbreaks on cruise ships, with 29% of cases in the 60–69 years age group and 42% in the 70–79 years age group acquiring their infection at sea.</w:t>
      </w:r>
    </w:p>
    <w:p w14:paraId="4E86F08E" w14:textId="3BDC1817" w:rsidR="00F32847" w:rsidRPr="001D3534" w:rsidRDefault="00F32847" w:rsidP="00F32847">
      <w:pPr>
        <w:rPr>
          <w:color w:val="000000" w:themeColor="text1"/>
        </w:rPr>
      </w:pPr>
      <w:r w:rsidRPr="001D3534">
        <w:rPr>
          <w:color w:val="000000" w:themeColor="text1"/>
        </w:rPr>
        <w:t xml:space="preserve">The lowest rate of disease was among children in the 0–9 years age group, with 2.4 cases per 100,000 population. Among those in the 10–19 years age group, the rate of disease was 6.7 cases per 100,000 population. The number of cases among school-aged children aged 5–18 years was one hundred and sixty-four cases (2.4% of total cases). This is consistent with international </w:t>
      </w:r>
      <w:r w:rsidR="00303DEB">
        <w:rPr>
          <w:color w:val="000000" w:themeColor="text1"/>
        </w:rPr>
        <w:t>reports</w:t>
      </w:r>
      <w:r w:rsidRPr="001D3534">
        <w:rPr>
          <w:color w:val="000000" w:themeColor="text1"/>
        </w:rPr>
        <w:t>.</w:t>
      </w:r>
    </w:p>
    <w:p w14:paraId="29C76342" w14:textId="386E5643" w:rsidR="00F32847" w:rsidRPr="001D3534" w:rsidRDefault="00F32847" w:rsidP="00F32847">
      <w:pPr>
        <w:rPr>
          <w:color w:val="000000" w:themeColor="text1"/>
        </w:rPr>
      </w:pPr>
      <w:r w:rsidRPr="001D3534">
        <w:rPr>
          <w:color w:val="000000" w:themeColor="text1"/>
        </w:rPr>
        <w:t xml:space="preserve">Notifications by gender differed by age group with a higher rate of </w:t>
      </w:r>
      <w:r w:rsidR="00303DEB">
        <w:rPr>
          <w:color w:val="000000" w:themeColor="text1"/>
        </w:rPr>
        <w:t>notifications</w:t>
      </w:r>
      <w:r w:rsidR="00303DEB" w:rsidRPr="001D3534">
        <w:rPr>
          <w:color w:val="000000" w:themeColor="text1"/>
        </w:rPr>
        <w:t xml:space="preserve"> </w:t>
      </w:r>
      <w:r w:rsidRPr="001D3534">
        <w:rPr>
          <w:color w:val="000000" w:themeColor="text1"/>
        </w:rPr>
        <w:t>in females in the 20–29 age group and a higher rate in males in</w:t>
      </w:r>
      <w:r w:rsidR="00303DEB">
        <w:rPr>
          <w:color w:val="000000" w:themeColor="text1"/>
        </w:rPr>
        <w:t xml:space="preserve"> the 40–49 years age group, as well as in</w:t>
      </w:r>
      <w:r w:rsidRPr="001D3534">
        <w:rPr>
          <w:color w:val="000000" w:themeColor="text1"/>
        </w:rPr>
        <w:t xml:space="preserve"> those aged over 60</w:t>
      </w:r>
      <w:r w:rsidR="00303DEB">
        <w:rPr>
          <w:color w:val="000000" w:themeColor="text1"/>
        </w:rPr>
        <w:t xml:space="preserve"> years</w:t>
      </w:r>
      <w:r w:rsidRPr="001D3534">
        <w:rPr>
          <w:color w:val="000000" w:themeColor="text1"/>
        </w:rPr>
        <w:t xml:space="preserve"> (Figure </w:t>
      </w:r>
      <w:r w:rsidR="00B83136">
        <w:rPr>
          <w:color w:val="000000" w:themeColor="text1"/>
        </w:rPr>
        <w:t>5</w:t>
      </w:r>
      <w:r w:rsidRPr="001D3534">
        <w:rPr>
          <w:color w:val="000000" w:themeColor="text1"/>
        </w:rPr>
        <w:t>). It is unlikely that this disparity reflects differences in underlying susceptibility to COVID-19; instead, it is more likely linked to transmission and possibly to differences in travel patterns.</w:t>
      </w:r>
    </w:p>
    <w:p w14:paraId="6137B57D" w14:textId="77777777" w:rsidR="00F32847" w:rsidRDefault="00F32847" w:rsidP="00F32847"/>
    <w:p w14:paraId="590076AA" w14:textId="77777777" w:rsidR="00645958" w:rsidRDefault="00645958">
      <w:pPr>
        <w:rPr>
          <w:b/>
          <w:szCs w:val="24"/>
        </w:rPr>
      </w:pPr>
      <w:r>
        <w:rPr>
          <w:b/>
          <w:szCs w:val="24"/>
        </w:rPr>
        <w:br w:type="page"/>
      </w:r>
    </w:p>
    <w:p w14:paraId="01D54768" w14:textId="2C15DD37" w:rsidR="00FF766F" w:rsidRPr="00884804" w:rsidRDefault="00A25CC8" w:rsidP="00884804">
      <w:pPr>
        <w:pStyle w:val="CDIFigures"/>
      </w:pPr>
      <w:r w:rsidRPr="00884804">
        <w:lastRenderedPageBreak/>
        <w:t xml:space="preserve">Figure </w:t>
      </w:r>
      <w:r w:rsidR="00B83136">
        <w:t>4</w:t>
      </w:r>
      <w:r w:rsidR="00FF766F" w:rsidRPr="00884804">
        <w:t xml:space="preserve">: </w:t>
      </w:r>
      <w:r w:rsidRPr="00884804">
        <w:t>Age distribution of all cases</w:t>
      </w:r>
      <w:r w:rsidR="002A70B8" w:rsidRPr="00884804">
        <w:t>,</w:t>
      </w:r>
      <w:r w:rsidRPr="00884804">
        <w:t xml:space="preserve"> hospitalised cases,</w:t>
      </w:r>
      <w:r w:rsidR="002A70B8" w:rsidRPr="00884804">
        <w:t xml:space="preserve"> and deaths</w:t>
      </w:r>
      <w:r w:rsidRPr="00884804">
        <w:t xml:space="preserve"> with median</w:t>
      </w:r>
      <w:r w:rsidR="00521202" w:rsidRPr="00884804">
        <w:t>,</w:t>
      </w:r>
      <w:r w:rsidRPr="00884804">
        <w:t xml:space="preserve"> interquartile range, and</w:t>
      </w:r>
      <w:r w:rsidR="0047430A" w:rsidRPr="00884804">
        <w:t> </w:t>
      </w:r>
      <w:r w:rsidRPr="00884804">
        <w:t>range</w:t>
      </w:r>
    </w:p>
    <w:p w14:paraId="4FC91A53" w14:textId="77777777" w:rsidR="009B2128" w:rsidRDefault="009B2128" w:rsidP="009B2128">
      <w:pPr>
        <w:pStyle w:val="CDIFigures"/>
        <w:jc w:val="center"/>
      </w:pPr>
      <w:r>
        <w:rPr>
          <w:noProof/>
        </w:rPr>
        <w:drawing>
          <wp:inline distT="0" distB="0" distL="0" distR="0" wp14:anchorId="76F69C1B" wp14:editId="51A541CA">
            <wp:extent cx="6267450" cy="4086652"/>
            <wp:effectExtent l="0" t="0" r="0" b="9525"/>
            <wp:docPr id="5" name="Picture 5" descr="A box plot showing the age range, median,upper and lower quartile ages of all confirmed COVID-19 cases (range 0–100 years, median = 48 years, interquartile range 29–63 years), of hospitalised COVID-19  cases  (range 0–94 years, median = 61 years, interquartile range 42–72 years) and deaths attributed to COVID-19 in Australia (range 60–94 years, median = 80 years, interquartile range 74–8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sl_figures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967" cy="4090901"/>
                    </a:xfrm>
                    <a:prstGeom prst="rect">
                      <a:avLst/>
                    </a:prstGeom>
                  </pic:spPr>
                </pic:pic>
              </a:graphicData>
            </a:graphic>
          </wp:inline>
        </w:drawing>
      </w:r>
    </w:p>
    <w:p w14:paraId="0407D131" w14:textId="21B249E2" w:rsidR="00E4281B" w:rsidRPr="00884804" w:rsidRDefault="00E4281B" w:rsidP="00884804">
      <w:pPr>
        <w:pStyle w:val="CDIFigures"/>
      </w:pPr>
      <w:r w:rsidRPr="00884804">
        <w:t>Figur</w:t>
      </w:r>
      <w:r w:rsidR="008D5C3E" w:rsidRPr="00884804">
        <w:t xml:space="preserve">e </w:t>
      </w:r>
      <w:r w:rsidR="00B83136">
        <w:t>5</w:t>
      </w:r>
      <w:r w:rsidR="008D5C3E" w:rsidRPr="00884804">
        <w:t xml:space="preserve">: </w:t>
      </w:r>
      <w:r w:rsidRPr="00884804">
        <w:t>COVID-19</w:t>
      </w:r>
      <w:r w:rsidR="0062641D" w:rsidRPr="00884804">
        <w:t xml:space="preserve"> rates per 100,000</w:t>
      </w:r>
      <w:r w:rsidR="0098734B" w:rsidRPr="00884804">
        <w:t xml:space="preserve"> population of all cases notified in</w:t>
      </w:r>
      <w:r w:rsidRPr="00884804">
        <w:t xml:space="preserve"> Australia, by age group and </w:t>
      </w:r>
      <w:r w:rsidR="006D12F5" w:rsidRPr="00884804">
        <w:t>gender</w:t>
      </w:r>
    </w:p>
    <w:bookmarkEnd w:id="2"/>
    <w:p w14:paraId="19020976" w14:textId="77777777" w:rsidR="009B2128" w:rsidRDefault="009B2128" w:rsidP="009B2128">
      <w:pPr>
        <w:pStyle w:val="Heading2"/>
        <w:jc w:val="center"/>
        <w:rPr>
          <w:color w:val="000000" w:themeColor="text1"/>
        </w:rPr>
      </w:pPr>
      <w:r>
        <w:rPr>
          <w:noProof/>
          <w:color w:val="000000" w:themeColor="text1"/>
        </w:rPr>
        <w:drawing>
          <wp:inline distT="0" distB="0" distL="0" distR="0" wp14:anchorId="0EFF75D7" wp14:editId="203B708D">
            <wp:extent cx="6229350" cy="4157393"/>
            <wp:effectExtent l="0" t="0" r="0" b="0"/>
            <wp:docPr id="6" name="Picture 6" descr="Bar chart showing age-specific COVID-19 notification rates, in Australia, for males and females. The male:female ratio is approximately 1:1. Reported case rates per 100,000 are highest in the 60–69 and 70–69  age group for males, whereas in females, the highest rate wa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sl_figures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5991" cy="4168499"/>
                    </a:xfrm>
                    <a:prstGeom prst="rect">
                      <a:avLst/>
                    </a:prstGeom>
                  </pic:spPr>
                </pic:pic>
              </a:graphicData>
            </a:graphic>
          </wp:inline>
        </w:drawing>
      </w:r>
    </w:p>
    <w:p w14:paraId="2CE22D21" w14:textId="7E31AE62" w:rsidR="00505FEF" w:rsidRPr="001D3534" w:rsidRDefault="00505FEF" w:rsidP="00505FEF">
      <w:pPr>
        <w:pStyle w:val="Heading2"/>
        <w:rPr>
          <w:color w:val="000000" w:themeColor="text1"/>
        </w:rPr>
      </w:pPr>
      <w:r w:rsidRPr="001D3534">
        <w:rPr>
          <w:color w:val="000000" w:themeColor="text1"/>
        </w:rPr>
        <w:lastRenderedPageBreak/>
        <w:t>Source of infection</w:t>
      </w:r>
    </w:p>
    <w:p w14:paraId="7BEA1BD5" w14:textId="4A44F984" w:rsidR="00505FEF" w:rsidRPr="00503EBA" w:rsidRDefault="00505FEF" w:rsidP="00505FEF">
      <w:r w:rsidRPr="001D3534">
        <w:rPr>
          <w:color w:val="000000" w:themeColor="text1"/>
        </w:rPr>
        <w:t xml:space="preserve">The incidence rate of overseas-acquired COVID-19 cases in Australia has decreased in the last three weeks; the rate of locally-acquired </w:t>
      </w:r>
      <w:r w:rsidR="00785DA5" w:rsidRPr="001D3534">
        <w:rPr>
          <w:color w:val="000000" w:themeColor="text1"/>
        </w:rPr>
        <w:t xml:space="preserve">cases has </w:t>
      </w:r>
      <w:r w:rsidR="0089256A" w:rsidRPr="001D3534">
        <w:rPr>
          <w:color w:val="000000" w:themeColor="text1"/>
        </w:rPr>
        <w:t>also</w:t>
      </w:r>
      <w:r w:rsidRPr="001D3534">
        <w:rPr>
          <w:color w:val="000000" w:themeColor="text1"/>
        </w:rPr>
        <w:t xml:space="preserve"> decreased (Table</w:t>
      </w:r>
      <w:r w:rsidR="0089256A" w:rsidRPr="001D3534">
        <w:rPr>
          <w:color w:val="000000" w:themeColor="text1"/>
        </w:rPr>
        <w:t xml:space="preserve"> 6</w:t>
      </w:r>
      <w:r w:rsidRPr="001D3534">
        <w:rPr>
          <w:color w:val="000000" w:themeColor="text1"/>
        </w:rPr>
        <w:t xml:space="preserve">, Figure </w:t>
      </w:r>
      <w:r w:rsidR="00B83136">
        <w:rPr>
          <w:color w:val="000000" w:themeColor="text1"/>
        </w:rPr>
        <w:t>6</w:t>
      </w:r>
      <w:r w:rsidRPr="001D3534">
        <w:rPr>
          <w:color w:val="000000" w:themeColor="text1"/>
        </w:rPr>
        <w:t xml:space="preserve">). </w:t>
      </w:r>
      <w:r w:rsidR="00503EBA">
        <w:t>During this same period the proportion of overseas</w:t>
      </w:r>
      <w:r w:rsidR="00B83136">
        <w:t>-</w:t>
      </w:r>
      <w:r w:rsidR="00503EBA">
        <w:t>acquired cases has been much lower than locally</w:t>
      </w:r>
      <w:r w:rsidR="00B83136">
        <w:t>-</w:t>
      </w:r>
      <w:r w:rsidR="00503EBA">
        <w:t>acquired cases, driven predominately by changes in overseas travel rates. Whilst overall the number of new cases reported each day currently continues to be low, among cases that are considered to be locally acquired, these are predominately associated with contacts of confirmed cases or are associated with known outbreaks.</w:t>
      </w:r>
    </w:p>
    <w:p w14:paraId="5F3ABA34" w14:textId="00A34883" w:rsidR="00505FEF" w:rsidRPr="001D3534" w:rsidRDefault="00505FEF" w:rsidP="00505FEF">
      <w:pPr>
        <w:rPr>
          <w:color w:val="000000" w:themeColor="text1"/>
        </w:rPr>
      </w:pPr>
      <w:r w:rsidRPr="001D3534">
        <w:rPr>
          <w:color w:val="000000" w:themeColor="text1"/>
        </w:rPr>
        <w:t>Of</w:t>
      </w:r>
      <w:r w:rsidR="00503EBA">
        <w:rPr>
          <w:color w:val="000000" w:themeColor="text1"/>
        </w:rPr>
        <w:t xml:space="preserve"> all</w:t>
      </w:r>
      <w:r w:rsidRPr="001D3534">
        <w:rPr>
          <w:color w:val="000000" w:themeColor="text1"/>
        </w:rPr>
        <w:t xml:space="preserve"> cases with a reported place of acquisition, 63% had a recent international travel history and 26% were considered to have been locally acquired from a confirmed case</w:t>
      </w:r>
      <w:r w:rsidR="00C16A67" w:rsidRPr="001D3534">
        <w:rPr>
          <w:color w:val="000000" w:themeColor="text1"/>
        </w:rPr>
        <w:t xml:space="preserve">. The rate of new cases has declined in all place of acquisition categories with the steepest decline observed in cases acquired overseas – likely due to the reduction in international travel (Table 6, Figure </w:t>
      </w:r>
      <w:r w:rsidR="00B83136">
        <w:rPr>
          <w:color w:val="000000" w:themeColor="text1"/>
        </w:rPr>
        <w:t>6</w:t>
      </w:r>
      <w:r w:rsidR="00C16A67" w:rsidRPr="001D3534">
        <w:rPr>
          <w:color w:val="000000" w:themeColor="text1"/>
        </w:rPr>
        <w:t>)</w:t>
      </w:r>
      <w:r w:rsidRPr="001D3534">
        <w:rPr>
          <w:color w:val="000000" w:themeColor="text1"/>
        </w:rPr>
        <w:t>. The majority of overseas-acquired cases continue to report a travel history to the European Region, the Americas Region or on board cruise ships</w:t>
      </w:r>
      <w:r w:rsidR="00B233B0">
        <w:rPr>
          <w:color w:val="000000" w:themeColor="text1"/>
        </w:rPr>
        <w:t xml:space="preserve"> (Figure 7)</w:t>
      </w:r>
      <w:r w:rsidRPr="001D3534">
        <w:rPr>
          <w:color w:val="000000" w:themeColor="text1"/>
        </w:rPr>
        <w:t xml:space="preserve">. Of the locally-acquired cases, most were considered to be contacts of a confirmed case, with a very small proportion of cases not able to be epidemiologically linked to a confirmed case. Cases where a place of acquisition has not been reported (0.5%) are currently under public health investigation. </w:t>
      </w:r>
    </w:p>
    <w:p w14:paraId="6B065898" w14:textId="1B82600C" w:rsidR="00505FEF" w:rsidRDefault="00505FEF" w:rsidP="00505FEF">
      <w:pPr>
        <w:pStyle w:val="CDIFigures"/>
      </w:pPr>
      <w:r w:rsidRPr="00E4281B">
        <w:t xml:space="preserve">Table </w:t>
      </w:r>
      <w:r w:rsidR="0089256A">
        <w:t>6</w:t>
      </w:r>
      <w:r w:rsidRPr="00E4281B">
        <w:t xml:space="preserve">: </w:t>
      </w:r>
      <w:r>
        <w:t>Rate of weekly confirmed cases (per 100,000 population) by date of illness onset</w:t>
      </w:r>
      <w:r w:rsidRPr="003B37C6">
        <w:rPr>
          <w:vertAlign w:val="superscript"/>
        </w:rPr>
        <w:t>a</w:t>
      </w:r>
      <w:r>
        <w:t xml:space="preserve"> and place of acquisition</w:t>
      </w:r>
      <w:r w:rsidRPr="00E4281B">
        <w:t>, Australia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6 shows the rate of weekly confirmed cases for the current reporting week as well as for the three preceding weeks, by place of acquisition. Throughout this period, which follows the imposition of mandatory quarantine for all people entering Australia, most cases have been locally acquired rather than overseas acquired; both overseas and local acquisitions have broadly diminished in rate in successive reporting weeks.&#10;"/>
      </w:tblPr>
      <w:tblGrid>
        <w:gridCol w:w="1985"/>
        <w:gridCol w:w="1701"/>
        <w:gridCol w:w="2131"/>
        <w:gridCol w:w="2131"/>
        <w:gridCol w:w="2132"/>
      </w:tblGrid>
      <w:tr w:rsidR="00505FEF" w:rsidRPr="001677BC" w14:paraId="00445502" w14:textId="77777777" w:rsidTr="009C1824">
        <w:trPr>
          <w:cnfStyle w:val="100000000000" w:firstRow="1" w:lastRow="0" w:firstColumn="0" w:lastColumn="0" w:oddVBand="0" w:evenVBand="0" w:oddHBand="0" w:evenHBand="0" w:firstRowFirstColumn="0" w:firstRowLastColumn="0" w:lastRowFirstColumn="0" w:lastRowLastColumn="0"/>
          <w:trHeight w:val="300"/>
          <w:tblHeader/>
        </w:trPr>
        <w:tc>
          <w:tcPr>
            <w:tcW w:w="1985" w:type="dxa"/>
            <w:noWrap/>
            <w:hideMark/>
          </w:tcPr>
          <w:p w14:paraId="6D81BB26" w14:textId="77777777" w:rsidR="00505FEF" w:rsidRPr="001677BC" w:rsidRDefault="00505FEF" w:rsidP="009C1824">
            <w:pPr>
              <w:pStyle w:val="CDIFigures"/>
              <w:rPr>
                <w:b/>
                <w:color w:val="FFFFFF" w:themeColor="background1"/>
                <w:sz w:val="20"/>
                <w:szCs w:val="20"/>
              </w:rPr>
            </w:pPr>
            <w:r w:rsidRPr="001677BC">
              <w:rPr>
                <w:b/>
                <w:color w:val="FFFFFF" w:themeColor="background1"/>
                <w:sz w:val="20"/>
                <w:szCs w:val="20"/>
              </w:rPr>
              <w:t>Week</w:t>
            </w:r>
          </w:p>
        </w:tc>
        <w:tc>
          <w:tcPr>
            <w:tcW w:w="1701" w:type="dxa"/>
            <w:noWrap/>
            <w:hideMark/>
          </w:tcPr>
          <w:p w14:paraId="24F58B6E"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Overseas acquired</w:t>
            </w:r>
          </w:p>
        </w:tc>
        <w:tc>
          <w:tcPr>
            <w:tcW w:w="2131" w:type="dxa"/>
            <w:noWrap/>
            <w:hideMark/>
          </w:tcPr>
          <w:p w14:paraId="7AF2C0B7"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Locally acquired—close contact of a confirmed case</w:t>
            </w:r>
          </w:p>
        </w:tc>
        <w:tc>
          <w:tcPr>
            <w:tcW w:w="2131" w:type="dxa"/>
            <w:noWrap/>
            <w:hideMark/>
          </w:tcPr>
          <w:p w14:paraId="4DD830CE"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132" w:type="dxa"/>
            <w:noWrap/>
            <w:hideMark/>
          </w:tcPr>
          <w:p w14:paraId="79D52048"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Under investigation</w:t>
            </w:r>
          </w:p>
        </w:tc>
      </w:tr>
      <w:tr w:rsidR="00505FEF" w:rsidRPr="00972635" w14:paraId="4CF035B7" w14:textId="77777777" w:rsidTr="009C1824">
        <w:trPr>
          <w:trHeight w:val="447"/>
        </w:trPr>
        <w:tc>
          <w:tcPr>
            <w:tcW w:w="1985" w:type="dxa"/>
            <w:noWrap/>
            <w:vAlign w:val="center"/>
            <w:hideMark/>
          </w:tcPr>
          <w:p w14:paraId="587DE21A" w14:textId="77777777" w:rsidR="00505FEF" w:rsidRPr="00972635" w:rsidRDefault="00505FEF" w:rsidP="009C1824">
            <w:pPr>
              <w:pStyle w:val="CDIFigures"/>
              <w:rPr>
                <w:sz w:val="20"/>
                <w:szCs w:val="20"/>
              </w:rPr>
            </w:pPr>
            <w:r>
              <w:rPr>
                <w:sz w:val="20"/>
                <w:szCs w:val="20"/>
              </w:rPr>
              <w:t>6–12 April</w:t>
            </w:r>
          </w:p>
        </w:tc>
        <w:tc>
          <w:tcPr>
            <w:tcW w:w="1701" w:type="dxa"/>
            <w:noWrap/>
            <w:hideMark/>
          </w:tcPr>
          <w:p w14:paraId="7057D802" w14:textId="77777777" w:rsidR="00505FEF" w:rsidRPr="00570446" w:rsidRDefault="00505FEF" w:rsidP="009C1824">
            <w:pPr>
              <w:jc w:val="center"/>
            </w:pPr>
            <w:r w:rsidRPr="00570446">
              <w:t>0.347</w:t>
            </w:r>
          </w:p>
        </w:tc>
        <w:tc>
          <w:tcPr>
            <w:tcW w:w="2131" w:type="dxa"/>
            <w:noWrap/>
            <w:hideMark/>
          </w:tcPr>
          <w:p w14:paraId="7506C7C6" w14:textId="77777777" w:rsidR="00505FEF" w:rsidRPr="00570446" w:rsidRDefault="00505FEF" w:rsidP="009C1824">
            <w:pPr>
              <w:jc w:val="center"/>
            </w:pPr>
            <w:r w:rsidRPr="00570446">
              <w:t>0.611</w:t>
            </w:r>
          </w:p>
        </w:tc>
        <w:tc>
          <w:tcPr>
            <w:tcW w:w="2131" w:type="dxa"/>
            <w:noWrap/>
            <w:hideMark/>
          </w:tcPr>
          <w:p w14:paraId="202AEB4C" w14:textId="77777777" w:rsidR="00505FEF" w:rsidRPr="00570446" w:rsidRDefault="00505FEF" w:rsidP="009C1824">
            <w:pPr>
              <w:jc w:val="center"/>
            </w:pPr>
            <w:r w:rsidRPr="00570446">
              <w:t>0.02</w:t>
            </w:r>
          </w:p>
        </w:tc>
        <w:tc>
          <w:tcPr>
            <w:tcW w:w="2132" w:type="dxa"/>
            <w:noWrap/>
            <w:hideMark/>
          </w:tcPr>
          <w:p w14:paraId="29917989" w14:textId="77777777" w:rsidR="00505FEF" w:rsidRPr="00570446" w:rsidRDefault="00505FEF" w:rsidP="009C1824">
            <w:pPr>
              <w:jc w:val="center"/>
            </w:pPr>
            <w:r w:rsidRPr="00570446">
              <w:t>0.217</w:t>
            </w:r>
          </w:p>
        </w:tc>
      </w:tr>
      <w:tr w:rsidR="00505FEF" w:rsidRPr="00972635" w14:paraId="3420B9AD" w14:textId="77777777" w:rsidTr="009C1824">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3649891E" w14:textId="77777777" w:rsidR="00505FEF" w:rsidRPr="00972635" w:rsidRDefault="00505FEF" w:rsidP="009C1824">
            <w:pPr>
              <w:pStyle w:val="CDIFigures"/>
              <w:rPr>
                <w:sz w:val="20"/>
                <w:szCs w:val="20"/>
              </w:rPr>
            </w:pPr>
            <w:r>
              <w:rPr>
                <w:sz w:val="20"/>
                <w:szCs w:val="20"/>
              </w:rPr>
              <w:t>13–19 April</w:t>
            </w:r>
          </w:p>
        </w:tc>
        <w:tc>
          <w:tcPr>
            <w:tcW w:w="1701" w:type="dxa"/>
            <w:noWrap/>
            <w:hideMark/>
          </w:tcPr>
          <w:p w14:paraId="3E1E235C" w14:textId="77777777" w:rsidR="00505FEF" w:rsidRPr="00570446" w:rsidRDefault="00505FEF" w:rsidP="009C1824">
            <w:pPr>
              <w:jc w:val="center"/>
            </w:pPr>
            <w:r w:rsidRPr="00570446">
              <w:t>0.11</w:t>
            </w:r>
          </w:p>
        </w:tc>
        <w:tc>
          <w:tcPr>
            <w:tcW w:w="2131" w:type="dxa"/>
            <w:noWrap/>
            <w:hideMark/>
          </w:tcPr>
          <w:p w14:paraId="253F43A2" w14:textId="77777777" w:rsidR="00505FEF" w:rsidRPr="00570446" w:rsidRDefault="00505FEF" w:rsidP="009C1824">
            <w:pPr>
              <w:jc w:val="center"/>
            </w:pPr>
            <w:r w:rsidRPr="00570446">
              <w:t>0.343</w:t>
            </w:r>
          </w:p>
        </w:tc>
        <w:tc>
          <w:tcPr>
            <w:tcW w:w="2131" w:type="dxa"/>
            <w:noWrap/>
            <w:hideMark/>
          </w:tcPr>
          <w:p w14:paraId="07127512" w14:textId="77777777" w:rsidR="00505FEF" w:rsidRPr="00570446" w:rsidRDefault="00505FEF" w:rsidP="009C1824">
            <w:pPr>
              <w:jc w:val="center"/>
            </w:pPr>
            <w:r>
              <w:rPr>
                <w:sz w:val="20"/>
                <w:szCs w:val="20"/>
              </w:rPr>
              <w:t>–</w:t>
            </w:r>
          </w:p>
        </w:tc>
        <w:tc>
          <w:tcPr>
            <w:tcW w:w="2132" w:type="dxa"/>
            <w:noWrap/>
            <w:hideMark/>
          </w:tcPr>
          <w:p w14:paraId="6A21F77F" w14:textId="77777777" w:rsidR="00505FEF" w:rsidRPr="00570446" w:rsidRDefault="00505FEF" w:rsidP="009C1824">
            <w:pPr>
              <w:jc w:val="center"/>
            </w:pPr>
            <w:r w:rsidRPr="00570446">
              <w:t>0.083</w:t>
            </w:r>
          </w:p>
        </w:tc>
      </w:tr>
      <w:tr w:rsidR="00505FEF" w:rsidRPr="00972635" w14:paraId="2C7AF7D1" w14:textId="77777777" w:rsidTr="009C1824">
        <w:trPr>
          <w:trHeight w:val="447"/>
        </w:trPr>
        <w:tc>
          <w:tcPr>
            <w:tcW w:w="1985" w:type="dxa"/>
            <w:noWrap/>
            <w:vAlign w:val="center"/>
            <w:hideMark/>
          </w:tcPr>
          <w:p w14:paraId="667FE2F5" w14:textId="77777777" w:rsidR="00505FEF" w:rsidRPr="00972635" w:rsidRDefault="00505FEF" w:rsidP="009C1824">
            <w:pPr>
              <w:pStyle w:val="CDIFigures"/>
              <w:rPr>
                <w:sz w:val="20"/>
                <w:szCs w:val="20"/>
              </w:rPr>
            </w:pPr>
            <w:r>
              <w:rPr>
                <w:sz w:val="20"/>
                <w:szCs w:val="20"/>
              </w:rPr>
              <w:t>20–26 April</w:t>
            </w:r>
          </w:p>
        </w:tc>
        <w:tc>
          <w:tcPr>
            <w:tcW w:w="1701" w:type="dxa"/>
            <w:noWrap/>
            <w:hideMark/>
          </w:tcPr>
          <w:p w14:paraId="5332CB49" w14:textId="77777777" w:rsidR="00505FEF" w:rsidRPr="00570446" w:rsidRDefault="00505FEF" w:rsidP="009C1824">
            <w:pPr>
              <w:jc w:val="center"/>
            </w:pPr>
            <w:r w:rsidRPr="00570446">
              <w:t>0.012</w:t>
            </w:r>
          </w:p>
        </w:tc>
        <w:tc>
          <w:tcPr>
            <w:tcW w:w="2131" w:type="dxa"/>
            <w:noWrap/>
            <w:hideMark/>
          </w:tcPr>
          <w:p w14:paraId="5EAD9A24" w14:textId="77777777" w:rsidR="00505FEF" w:rsidRPr="00570446" w:rsidRDefault="00505FEF" w:rsidP="009C1824">
            <w:pPr>
              <w:jc w:val="center"/>
            </w:pPr>
            <w:r w:rsidRPr="00570446">
              <w:t>0.146</w:t>
            </w:r>
          </w:p>
        </w:tc>
        <w:tc>
          <w:tcPr>
            <w:tcW w:w="2131" w:type="dxa"/>
            <w:noWrap/>
            <w:hideMark/>
          </w:tcPr>
          <w:p w14:paraId="44FF4320" w14:textId="77777777" w:rsidR="00505FEF" w:rsidRPr="00570446" w:rsidRDefault="00505FEF" w:rsidP="009C1824">
            <w:pPr>
              <w:jc w:val="center"/>
            </w:pPr>
            <w:r w:rsidRPr="00570446">
              <w:t>0.004</w:t>
            </w:r>
          </w:p>
        </w:tc>
        <w:tc>
          <w:tcPr>
            <w:tcW w:w="2132" w:type="dxa"/>
            <w:noWrap/>
            <w:hideMark/>
          </w:tcPr>
          <w:p w14:paraId="0FBEF99F" w14:textId="77777777" w:rsidR="00505FEF" w:rsidRPr="00570446" w:rsidRDefault="00505FEF" w:rsidP="009C1824">
            <w:pPr>
              <w:jc w:val="center"/>
            </w:pPr>
            <w:r w:rsidRPr="00570446">
              <w:t>0.047</w:t>
            </w:r>
          </w:p>
        </w:tc>
      </w:tr>
      <w:tr w:rsidR="00505FEF" w:rsidRPr="00972635" w14:paraId="3AAFF117" w14:textId="77777777" w:rsidTr="009C1824">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0481E977" w14:textId="3D2CD66F" w:rsidR="00505FEF" w:rsidRDefault="00505FEF" w:rsidP="009C1824">
            <w:pPr>
              <w:pStyle w:val="CDIFigures"/>
              <w:rPr>
                <w:sz w:val="20"/>
                <w:szCs w:val="20"/>
              </w:rPr>
            </w:pPr>
            <w:r>
              <w:rPr>
                <w:sz w:val="20"/>
                <w:szCs w:val="20"/>
              </w:rPr>
              <w:t>27 April</w:t>
            </w:r>
            <w:r w:rsidR="00CF284A">
              <w:rPr>
                <w:sz w:val="20"/>
                <w:szCs w:val="20"/>
              </w:rPr>
              <w:t xml:space="preserve"> </w:t>
            </w:r>
            <w:r>
              <w:rPr>
                <w:sz w:val="20"/>
                <w:szCs w:val="20"/>
              </w:rPr>
              <w:t>–</w:t>
            </w:r>
            <w:r w:rsidR="00CF284A">
              <w:rPr>
                <w:sz w:val="20"/>
                <w:szCs w:val="20"/>
              </w:rPr>
              <w:t xml:space="preserve"> </w:t>
            </w:r>
            <w:r>
              <w:rPr>
                <w:sz w:val="20"/>
                <w:szCs w:val="20"/>
              </w:rPr>
              <w:t xml:space="preserve">3 May </w:t>
            </w:r>
          </w:p>
        </w:tc>
        <w:tc>
          <w:tcPr>
            <w:tcW w:w="1701" w:type="dxa"/>
            <w:noWrap/>
          </w:tcPr>
          <w:p w14:paraId="06E63A39" w14:textId="77777777" w:rsidR="00505FEF" w:rsidRPr="00570446" w:rsidRDefault="00505FEF" w:rsidP="009C1824">
            <w:pPr>
              <w:jc w:val="center"/>
            </w:pPr>
            <w:r w:rsidRPr="00570446">
              <w:t>0.032</w:t>
            </w:r>
          </w:p>
        </w:tc>
        <w:tc>
          <w:tcPr>
            <w:tcW w:w="2131" w:type="dxa"/>
            <w:noWrap/>
          </w:tcPr>
          <w:p w14:paraId="495454D4" w14:textId="77777777" w:rsidR="00505FEF" w:rsidRPr="00570446" w:rsidRDefault="00505FEF" w:rsidP="009C1824">
            <w:pPr>
              <w:jc w:val="center"/>
            </w:pPr>
            <w:r w:rsidRPr="00570446">
              <w:t>0.051</w:t>
            </w:r>
          </w:p>
        </w:tc>
        <w:tc>
          <w:tcPr>
            <w:tcW w:w="2131" w:type="dxa"/>
            <w:noWrap/>
          </w:tcPr>
          <w:p w14:paraId="434724BA" w14:textId="77777777" w:rsidR="00505FEF" w:rsidRPr="00570446" w:rsidRDefault="00505FEF" w:rsidP="009C1824">
            <w:pPr>
              <w:jc w:val="center"/>
            </w:pPr>
            <w:r>
              <w:rPr>
                <w:sz w:val="20"/>
                <w:szCs w:val="20"/>
              </w:rPr>
              <w:t>–</w:t>
            </w:r>
          </w:p>
        </w:tc>
        <w:tc>
          <w:tcPr>
            <w:tcW w:w="2132" w:type="dxa"/>
            <w:noWrap/>
          </w:tcPr>
          <w:p w14:paraId="1B58DA00" w14:textId="77777777" w:rsidR="00505FEF" w:rsidRDefault="00505FEF" w:rsidP="009C1824">
            <w:pPr>
              <w:jc w:val="center"/>
            </w:pPr>
            <w:r w:rsidRPr="00570446">
              <w:t>0.032</w:t>
            </w:r>
          </w:p>
        </w:tc>
      </w:tr>
    </w:tbl>
    <w:p w14:paraId="0AC0D6F3" w14:textId="2F8EBA3B" w:rsidR="00505FEF" w:rsidRDefault="00505FEF" w:rsidP="00505FEF">
      <w:pPr>
        <w:pStyle w:val="CDIfootnotes"/>
        <w:rPr>
          <w:rFonts w:ascii="Calibri" w:eastAsiaTheme="minorHAnsi" w:hAnsi="Calibri" w:cs="Calibri"/>
          <w:b/>
          <w:sz w:val="20"/>
          <w:szCs w:val="20"/>
        </w:rPr>
      </w:pPr>
      <w:r>
        <w:t>a</w:t>
      </w:r>
      <w:r>
        <w:tab/>
        <w:t>Based on diagnosis date from NNDSS reporting period up to 23:59 AEST 3 May 2020.</w:t>
      </w:r>
    </w:p>
    <w:p w14:paraId="41A69669" w14:textId="77777777" w:rsidR="00505FEF" w:rsidRDefault="00505FEF" w:rsidP="00505FEF">
      <w:pPr>
        <w:pStyle w:val="CDIFigures"/>
        <w:sectPr w:rsidR="00505FEF" w:rsidSect="00465E56">
          <w:footnotePr>
            <w:numFmt w:val="lowerRoman"/>
          </w:footnotePr>
          <w:pgSz w:w="11906" w:h="16838"/>
          <w:pgMar w:top="709" w:right="851" w:bottom="425" w:left="851" w:header="709" w:footer="709" w:gutter="0"/>
          <w:cols w:space="708"/>
          <w:docGrid w:linePitch="360"/>
        </w:sectPr>
      </w:pPr>
    </w:p>
    <w:p w14:paraId="2EE5237F" w14:textId="79CA38D7" w:rsidR="00505FEF" w:rsidRDefault="00505FEF" w:rsidP="00505FEF">
      <w:pPr>
        <w:pStyle w:val="CDIFigures"/>
      </w:pPr>
      <w:r>
        <w:lastRenderedPageBreak/>
        <w:t xml:space="preserve">Figure </w:t>
      </w:r>
      <w:r w:rsidR="00B83136">
        <w:t>6</w:t>
      </w:r>
      <w:r>
        <w:t xml:space="preserve">: </w:t>
      </w:r>
      <w:r w:rsidRPr="000B4C1B">
        <w:t>Rate of weekly confirmed cases by date of illness onset</w:t>
      </w:r>
      <w:r w:rsidRPr="000B4C1B">
        <w:rPr>
          <w:vertAlign w:val="superscript"/>
        </w:rPr>
        <w:t>a</w:t>
      </w:r>
      <w:r w:rsidRPr="000B4C1B">
        <w:t xml:space="preserve"> and place of acquisition, Australia</w:t>
      </w:r>
    </w:p>
    <w:p w14:paraId="66ADCA53" w14:textId="6435C47E" w:rsidR="009B2128" w:rsidRDefault="009B2128" w:rsidP="009B2128">
      <w:pPr>
        <w:pStyle w:val="CDIfootnotes"/>
        <w:jc w:val="center"/>
      </w:pPr>
      <w:r>
        <w:rPr>
          <w:noProof/>
        </w:rPr>
        <w:drawing>
          <wp:inline distT="0" distB="0" distL="0" distR="0" wp14:anchorId="7DBFF202" wp14:editId="434F59F9">
            <wp:extent cx="8894103" cy="5505450"/>
            <wp:effectExtent l="0" t="0" r="2540" b="0"/>
            <wp:docPr id="7" name="Picture 7"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sl_figures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5524" cy="5506330"/>
                    </a:xfrm>
                    <a:prstGeom prst="rect">
                      <a:avLst/>
                    </a:prstGeom>
                  </pic:spPr>
                </pic:pic>
              </a:graphicData>
            </a:graphic>
          </wp:inline>
        </w:drawing>
      </w:r>
    </w:p>
    <w:p w14:paraId="278F8173" w14:textId="448CBFFB" w:rsidR="00505FEF" w:rsidRDefault="00505FEF" w:rsidP="00505FEF">
      <w:pPr>
        <w:pStyle w:val="CDIfootnotes"/>
      </w:pPr>
      <w:r>
        <w:t>a</w:t>
      </w:r>
      <w:r>
        <w:tab/>
        <w:t>Note that this graph is from NNDSS where there is a data completeness lag compared to more current proportions presented in text.</w:t>
      </w:r>
    </w:p>
    <w:p w14:paraId="4765E91A" w14:textId="7A4A3ED5" w:rsidR="00505FEF" w:rsidRDefault="00505FEF" w:rsidP="00E4487D">
      <w:pPr>
        <w:pStyle w:val="CDIFigures"/>
        <w:rPr>
          <w:vertAlign w:val="superscript"/>
        </w:rPr>
      </w:pPr>
      <w:r>
        <w:br w:type="page"/>
      </w:r>
      <w:r w:rsidRPr="00C121D6">
        <w:lastRenderedPageBreak/>
        <w:t xml:space="preserve">Figure </w:t>
      </w:r>
      <w:r w:rsidR="00B83136">
        <w:t>7</w:t>
      </w:r>
      <w:r w:rsidRPr="00C121D6">
        <w:t xml:space="preserve">: </w:t>
      </w:r>
      <w:r w:rsidR="005A45C7" w:rsidRPr="005A45C7">
        <w:t>Confirmed cases of overseas-acquired COVID-19 infections</w:t>
      </w:r>
      <w:r>
        <w:rPr>
          <w:vertAlign w:val="superscript"/>
        </w:rPr>
        <w:t>a</w:t>
      </w:r>
    </w:p>
    <w:p w14:paraId="401453E9" w14:textId="50C95712" w:rsidR="009B2128" w:rsidRDefault="009B2128" w:rsidP="009B2128">
      <w:pPr>
        <w:pStyle w:val="CDIfootnotes"/>
        <w:ind w:left="284" w:firstLine="0"/>
        <w:jc w:val="center"/>
      </w:pPr>
      <w:r>
        <w:rPr>
          <w:noProof/>
        </w:rPr>
        <w:drawing>
          <wp:inline distT="0" distB="0" distL="0" distR="0" wp14:anchorId="571E2966" wp14:editId="63166C9E">
            <wp:extent cx="8769584" cy="5524500"/>
            <wp:effectExtent l="0" t="0" r="0" b="0"/>
            <wp:docPr id="8" name="Picture 8"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l_figures4.png"/>
                    <pic:cNvPicPr/>
                  </pic:nvPicPr>
                  <pic:blipFill rotWithShape="1">
                    <a:blip r:embed="rId18" cstate="print">
                      <a:extLst>
                        <a:ext uri="{28A0092B-C50C-407E-A947-70E740481C1C}">
                          <a14:useLocalDpi xmlns:a14="http://schemas.microsoft.com/office/drawing/2010/main" val="0"/>
                        </a:ext>
                      </a:extLst>
                    </a:blip>
                    <a:srcRect l="6666" t="11166" r="7904" b="12760"/>
                    <a:stretch/>
                  </pic:blipFill>
                  <pic:spPr bwMode="auto">
                    <a:xfrm>
                      <a:off x="0" y="0"/>
                      <a:ext cx="8783216" cy="5533088"/>
                    </a:xfrm>
                    <a:prstGeom prst="rect">
                      <a:avLst/>
                    </a:prstGeom>
                    <a:ln>
                      <a:noFill/>
                    </a:ln>
                    <a:extLst>
                      <a:ext uri="{53640926-AAD7-44D8-BBD7-CCE9431645EC}">
                        <a14:shadowObscured xmlns:a14="http://schemas.microsoft.com/office/drawing/2010/main"/>
                      </a:ext>
                    </a:extLst>
                  </pic:spPr>
                </pic:pic>
              </a:graphicData>
            </a:graphic>
          </wp:inline>
        </w:drawing>
      </w:r>
    </w:p>
    <w:p w14:paraId="2BAC597F" w14:textId="5E641206" w:rsidR="00505FEF" w:rsidRDefault="00505FEF" w:rsidP="00505FEF">
      <w:pPr>
        <w:pStyle w:val="CDIfootnotes"/>
        <w:ind w:left="284" w:firstLine="0"/>
        <w:sectPr w:rsidR="00505FEF" w:rsidSect="00DD658A">
          <w:footnotePr>
            <w:numFmt w:val="lowerRoman"/>
          </w:footnotePr>
          <w:pgSz w:w="16838" w:h="11906" w:orient="landscape"/>
          <w:pgMar w:top="851" w:right="709" w:bottom="851" w:left="425" w:header="709" w:footer="709" w:gutter="0"/>
          <w:cols w:space="708"/>
          <w:docGrid w:linePitch="360"/>
        </w:sectPr>
      </w:pPr>
      <w:r>
        <w:t>a</w:t>
      </w:r>
      <w:r>
        <w:tab/>
        <w:t>Note that this graph is from NNDSS where there is a data completeness lag compared to more current proportions presented in text.</w:t>
      </w:r>
    </w:p>
    <w:p w14:paraId="59075E62" w14:textId="77777777" w:rsidR="00E4281B" w:rsidRPr="00E0377A" w:rsidRDefault="00E4281B" w:rsidP="00E0377A">
      <w:pPr>
        <w:pStyle w:val="Heading2"/>
      </w:pPr>
      <w:r w:rsidRPr="00E0377A">
        <w:lastRenderedPageBreak/>
        <w:t xml:space="preserve">Cluster and outbreak investigations </w:t>
      </w:r>
    </w:p>
    <w:p w14:paraId="0ABCCC71"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3977D241" w14:textId="5B7541C3" w:rsidR="0089256A" w:rsidRPr="0089256A" w:rsidRDefault="0089256A" w:rsidP="0089256A">
      <w:pPr>
        <w:autoSpaceDE w:val="0"/>
        <w:autoSpaceDN w:val="0"/>
        <w:adjustRightInd w:val="0"/>
        <w:jc w:val="both"/>
        <w:rPr>
          <w:rFonts w:cstheme="minorHAnsi"/>
          <w:color w:val="000000"/>
        </w:rPr>
      </w:pPr>
      <w:r w:rsidRPr="009465DE">
        <w:rPr>
          <w:rFonts w:cstheme="minorHAnsi"/>
          <w:color w:val="000000"/>
        </w:rPr>
        <w:t>Investigations are taking place in states and territories in relation to a number of clusters and outbreaks of COVID-19. To date the largest outbreaks have been associated with cruise ships</w:t>
      </w:r>
      <w:r>
        <w:rPr>
          <w:rFonts w:cstheme="minorHAnsi"/>
          <w:color w:val="000000"/>
        </w:rPr>
        <w:t xml:space="preserve">, </w:t>
      </w:r>
      <w:r>
        <w:t>with some other large domestic clusters associated with aged care and healthcare facilities and private functions, such as weddings.</w:t>
      </w:r>
    </w:p>
    <w:p w14:paraId="44C9EB45" w14:textId="77777777" w:rsidR="0089256A" w:rsidRPr="00BB2CFF" w:rsidRDefault="0089256A" w:rsidP="0089256A">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58EA4D6D" wp14:editId="3291C1CC">
                <wp:extent cx="6470650" cy="2124075"/>
                <wp:effectExtent l="0" t="0" r="25400" b="2857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124075"/>
                        </a:xfrm>
                        <a:prstGeom prst="rect">
                          <a:avLst/>
                        </a:prstGeom>
                        <a:solidFill>
                          <a:schemeClr val="bg1">
                            <a:lumMod val="95000"/>
                          </a:schemeClr>
                        </a:solidFill>
                        <a:ln w="3175">
                          <a:solidFill>
                            <a:srgbClr val="000000"/>
                          </a:solidFill>
                          <a:miter lim="800000"/>
                          <a:headEnd/>
                          <a:tailEnd/>
                        </a:ln>
                      </wps:spPr>
                      <wps:txbx>
                        <w:txbxContent>
                          <w:p w14:paraId="4EC1815A" w14:textId="77777777" w:rsidR="00B233B0" w:rsidRPr="00825806" w:rsidRDefault="00B233B0" w:rsidP="0089256A">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708C375A" w14:textId="77777777" w:rsidR="00B233B0" w:rsidRPr="009465DE" w:rsidRDefault="00B233B0" w:rsidP="0089256A">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4E3479D8" w14:textId="77777777" w:rsidR="00B233B0" w:rsidRPr="00825806" w:rsidRDefault="00B233B0" w:rsidP="0089256A">
                            <w:pPr>
                              <w:pStyle w:val="NormalWeb"/>
                              <w:spacing w:after="200" w:afterAutospacing="0"/>
                              <w:rPr>
                                <w:rStyle w:val="Strong"/>
                                <w:rFonts w:cstheme="minorHAnsi"/>
                              </w:rPr>
                            </w:pPr>
                            <w:r>
                              <w:rPr>
                                <w:rStyle w:val="Strong"/>
                                <w:rFonts w:cstheme="minorHAnsi"/>
                              </w:rPr>
                              <w:t>Outbreak:</w:t>
                            </w:r>
                          </w:p>
                          <w:p w14:paraId="4E3340F0" w14:textId="77777777" w:rsidR="00B233B0" w:rsidRPr="00825806" w:rsidRDefault="00B233B0" w:rsidP="0089256A">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58EA4D6D"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09.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" fillcolor="#f2f2f2 [3052]" strokeweight=".25pt">
                <v:textbox>
                  <w:txbxContent>
                    <w:p w14:paraId="4EC1815A" w14:textId="77777777" w:rsidR="00B233B0" w:rsidRPr="00825806" w:rsidRDefault="00B233B0" w:rsidP="0089256A">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708C375A" w14:textId="77777777" w:rsidR="00B233B0" w:rsidRPr="009465DE" w:rsidRDefault="00B233B0" w:rsidP="0089256A">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4E3479D8" w14:textId="77777777" w:rsidR="00B233B0" w:rsidRPr="00825806" w:rsidRDefault="00B233B0" w:rsidP="0089256A">
                      <w:pPr>
                        <w:pStyle w:val="NormalWeb"/>
                        <w:spacing w:after="200" w:afterAutospacing="0"/>
                        <w:rPr>
                          <w:rStyle w:val="Strong"/>
                          <w:rFonts w:cstheme="minorHAnsi"/>
                        </w:rPr>
                      </w:pPr>
                      <w:r>
                        <w:rPr>
                          <w:rStyle w:val="Strong"/>
                          <w:rFonts w:cstheme="minorHAnsi"/>
                        </w:rPr>
                        <w:t>Outbreak:</w:t>
                      </w:r>
                    </w:p>
                    <w:p w14:paraId="4E3340F0" w14:textId="77777777" w:rsidR="00B233B0" w:rsidRPr="00825806" w:rsidRDefault="00B233B0" w:rsidP="0089256A">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11537FE0" w14:textId="2D4FB09E" w:rsidR="0089256A" w:rsidRDefault="0089256A" w:rsidP="0089256A">
      <w:pPr>
        <w:pStyle w:val="Default"/>
        <w:spacing w:after="200" w:line="276" w:lineRule="auto"/>
        <w:jc w:val="both"/>
        <w:rPr>
          <w:rFonts w:asciiTheme="minorHAnsi" w:hAnsiTheme="minorHAnsi" w:cstheme="minorHAnsi"/>
          <w:sz w:val="22"/>
          <w:szCs w:val="22"/>
        </w:rPr>
      </w:pPr>
      <w:r w:rsidRPr="008E576E">
        <w:rPr>
          <w:rFonts w:asciiTheme="minorHAnsi" w:hAnsiTheme="minorHAnsi" w:cstheme="minorHAnsi"/>
          <w:sz w:val="22"/>
          <w:szCs w:val="22"/>
        </w:rPr>
        <w:t>Cruise ships account for a substantial proportion of cases of COVID-19 in Australia</w:t>
      </w:r>
      <w:r>
        <w:rPr>
          <w:rFonts w:asciiTheme="minorHAnsi" w:hAnsiTheme="minorHAnsi" w:cstheme="minorHAnsi"/>
          <w:sz w:val="22"/>
          <w:szCs w:val="22"/>
        </w:rPr>
        <w:t xml:space="preserve">. </w:t>
      </w:r>
      <w:r w:rsidRPr="008E576E">
        <w:rPr>
          <w:rFonts w:asciiTheme="minorHAnsi" w:hAnsiTheme="minorHAnsi" w:cstheme="minorHAnsi"/>
          <w:sz w:val="22"/>
          <w:szCs w:val="22"/>
        </w:rPr>
        <w:t>Of cases with a reported place of acquisition</w:t>
      </w:r>
      <w:r w:rsidRPr="006E3723">
        <w:rPr>
          <w:rFonts w:asciiTheme="minorHAnsi" w:hAnsiTheme="minorHAnsi" w:cstheme="minorHAnsi"/>
          <w:sz w:val="22"/>
          <w:szCs w:val="22"/>
        </w:rPr>
        <w:t xml:space="preserve">, </w:t>
      </w:r>
      <w:r w:rsidRPr="00A3399E">
        <w:rPr>
          <w:rFonts w:asciiTheme="minorHAnsi" w:hAnsiTheme="minorHAnsi" w:cstheme="minorHAnsi"/>
          <w:sz w:val="22"/>
          <w:szCs w:val="22"/>
        </w:rPr>
        <w:t>18% (n = 108</w:t>
      </w:r>
      <w:r>
        <w:rPr>
          <w:rFonts w:asciiTheme="minorHAnsi" w:hAnsiTheme="minorHAnsi" w:cstheme="minorHAnsi"/>
          <w:sz w:val="22"/>
          <w:szCs w:val="22"/>
        </w:rPr>
        <w:t>6</w:t>
      </w:r>
      <w:r w:rsidRPr="00A3399E">
        <w:rPr>
          <w:rFonts w:asciiTheme="minorHAnsi" w:hAnsiTheme="minorHAnsi" w:cstheme="minorHAnsi"/>
          <w:sz w:val="22"/>
          <w:szCs w:val="22"/>
        </w:rPr>
        <w:t>)</w:t>
      </w:r>
      <w:r w:rsidRPr="006E3723">
        <w:rPr>
          <w:rFonts w:asciiTheme="minorHAnsi" w:hAnsiTheme="minorHAnsi" w:cstheme="minorHAnsi"/>
          <w:sz w:val="22"/>
          <w:szCs w:val="22"/>
        </w:rPr>
        <w:t xml:space="preserve"> were acquired at sea on a cruise ship. </w:t>
      </w:r>
      <w:r>
        <w:rPr>
          <w:rFonts w:asciiTheme="minorHAnsi" w:hAnsiTheme="minorHAnsi" w:cstheme="minorHAnsi"/>
          <w:sz w:val="22"/>
          <w:szCs w:val="22"/>
        </w:rPr>
        <w:t>The number of new cases acquired at sea on cruise ships has decreased in comparison to previous weeks and in</w:t>
      </w:r>
      <w:r w:rsidR="00CF284A">
        <w:rPr>
          <w:rFonts w:asciiTheme="minorHAnsi" w:hAnsiTheme="minorHAnsi" w:cstheme="minorHAnsi"/>
          <w:sz w:val="22"/>
          <w:szCs w:val="22"/>
        </w:rPr>
        <w:t xml:space="preserve"> </w:t>
      </w:r>
      <w:r>
        <w:rPr>
          <w:rFonts w:asciiTheme="minorHAnsi" w:hAnsiTheme="minorHAnsi" w:cstheme="minorHAnsi"/>
          <w:sz w:val="22"/>
          <w:szCs w:val="22"/>
        </w:rPr>
        <w:t xml:space="preserve">part reflects the implementation of public health responses, in particular the cruise ship arrivals ban. </w:t>
      </w:r>
      <w:r w:rsidRPr="006E3723">
        <w:rPr>
          <w:rFonts w:asciiTheme="minorHAnsi" w:hAnsiTheme="minorHAnsi" w:cstheme="minorHAnsi"/>
          <w:sz w:val="22"/>
          <w:szCs w:val="22"/>
        </w:rPr>
        <w:t xml:space="preserve">There have been </w:t>
      </w:r>
      <w:r w:rsidRPr="00A3399E">
        <w:rPr>
          <w:rFonts w:asciiTheme="minorHAnsi" w:hAnsiTheme="minorHAnsi" w:cstheme="minorHAnsi"/>
          <w:sz w:val="22"/>
          <w:szCs w:val="22"/>
        </w:rPr>
        <w:t>24 deaths</w:t>
      </w:r>
      <w:r w:rsidRPr="006E3723">
        <w:rPr>
          <w:rFonts w:asciiTheme="minorHAnsi" w:hAnsiTheme="minorHAnsi" w:cstheme="minorHAnsi"/>
          <w:sz w:val="22"/>
          <w:szCs w:val="22"/>
        </w:rPr>
        <w:t xml:space="preserve"> among cases acquired</w:t>
      </w:r>
      <w:r w:rsidRPr="008E576E">
        <w:rPr>
          <w:rFonts w:asciiTheme="minorHAnsi" w:hAnsiTheme="minorHAnsi" w:cstheme="minorHAnsi"/>
          <w:sz w:val="22"/>
          <w:szCs w:val="22"/>
        </w:rPr>
        <w:t xml:space="preserve"> on cruise ships in Australia. </w:t>
      </w:r>
    </w:p>
    <w:p w14:paraId="4B5D64A1" w14:textId="34656BA3" w:rsidR="0089256A" w:rsidRPr="0055644C" w:rsidRDefault="0089256A" w:rsidP="0089256A">
      <w:pPr>
        <w:pStyle w:val="Default"/>
        <w:spacing w:after="200" w:line="276" w:lineRule="auto"/>
        <w:jc w:val="both"/>
        <w:rPr>
          <w:color w:val="000000" w:themeColor="text1"/>
          <w:sz w:val="22"/>
          <w:szCs w:val="22"/>
        </w:rPr>
      </w:pPr>
      <w:r w:rsidRPr="00194664">
        <w:rPr>
          <w:color w:val="000000" w:themeColor="text1"/>
          <w:sz w:val="22"/>
          <w:szCs w:val="22"/>
        </w:rPr>
        <w:t xml:space="preserve">Residents of aged care facilities are at increased risk of COVID-19 infection due to the environment of communal living facilities and are more vulnerable to serious complications if they do become </w:t>
      </w:r>
      <w:r w:rsidRPr="00682ADD">
        <w:rPr>
          <w:color w:val="000000" w:themeColor="text1"/>
          <w:sz w:val="22"/>
          <w:szCs w:val="22"/>
        </w:rPr>
        <w:t xml:space="preserve">infected. </w:t>
      </w:r>
      <w:r>
        <w:rPr>
          <w:color w:val="000000" w:themeColor="text1"/>
          <w:sz w:val="22"/>
          <w:szCs w:val="22"/>
        </w:rPr>
        <w:t>As of 3</w:t>
      </w:r>
      <w:r w:rsidRPr="00682ADD">
        <w:rPr>
          <w:color w:val="000000" w:themeColor="text1"/>
          <w:sz w:val="22"/>
          <w:szCs w:val="22"/>
        </w:rPr>
        <w:t xml:space="preserve"> </w:t>
      </w:r>
      <w:r w:rsidR="00CF284A">
        <w:rPr>
          <w:color w:val="000000" w:themeColor="text1"/>
          <w:sz w:val="22"/>
          <w:szCs w:val="22"/>
        </w:rPr>
        <w:t>May</w:t>
      </w:r>
      <w:r w:rsidR="00CF284A" w:rsidRPr="00682ADD">
        <w:rPr>
          <w:color w:val="000000" w:themeColor="text1"/>
          <w:sz w:val="22"/>
          <w:szCs w:val="22"/>
        </w:rPr>
        <w:t xml:space="preserve"> </w:t>
      </w:r>
      <w:r w:rsidRPr="00682ADD">
        <w:rPr>
          <w:color w:val="000000" w:themeColor="text1"/>
          <w:sz w:val="22"/>
          <w:szCs w:val="22"/>
        </w:rPr>
        <w:t xml:space="preserve">2020, there have been </w:t>
      </w:r>
      <w:r>
        <w:rPr>
          <w:color w:val="000000" w:themeColor="text1"/>
          <w:sz w:val="22"/>
          <w:szCs w:val="22"/>
        </w:rPr>
        <w:t>11</w:t>
      </w:r>
      <w:r w:rsidRPr="00682ADD">
        <w:rPr>
          <w:color w:val="000000" w:themeColor="text1"/>
          <w:sz w:val="22"/>
          <w:szCs w:val="22"/>
        </w:rPr>
        <w:t xml:space="preserve">3 cases of COVID-19 associated </w:t>
      </w:r>
      <w:r w:rsidRPr="002F0BAA">
        <w:rPr>
          <w:color w:val="000000" w:themeColor="text1"/>
          <w:sz w:val="22"/>
          <w:szCs w:val="22"/>
        </w:rPr>
        <w:t xml:space="preserve">with </w:t>
      </w:r>
      <w:r w:rsidRPr="00A3399E">
        <w:rPr>
          <w:color w:val="000000" w:themeColor="text1"/>
          <w:sz w:val="22"/>
          <w:szCs w:val="22"/>
        </w:rPr>
        <w:t>24</w:t>
      </w:r>
      <w:r w:rsidRPr="002F0BAA">
        <w:rPr>
          <w:color w:val="000000" w:themeColor="text1"/>
          <w:sz w:val="22"/>
          <w:szCs w:val="22"/>
        </w:rPr>
        <w:t xml:space="preserve"> residential</w:t>
      </w:r>
      <w:r w:rsidRPr="00682ADD">
        <w:rPr>
          <w:color w:val="000000" w:themeColor="text1"/>
          <w:sz w:val="22"/>
          <w:szCs w:val="22"/>
        </w:rPr>
        <w:t xml:space="preserve"> aged care facilities, with </w:t>
      </w:r>
      <w:r>
        <w:rPr>
          <w:color w:val="000000" w:themeColor="text1"/>
          <w:sz w:val="22"/>
          <w:szCs w:val="22"/>
        </w:rPr>
        <w:t>36</w:t>
      </w:r>
      <w:r w:rsidRPr="00682ADD">
        <w:rPr>
          <w:color w:val="000000" w:themeColor="text1"/>
          <w:sz w:val="22"/>
          <w:szCs w:val="22"/>
        </w:rPr>
        <w:t xml:space="preserve"> recoveries and</w:t>
      </w:r>
      <w:r>
        <w:rPr>
          <w:color w:val="000000" w:themeColor="text1"/>
          <w:sz w:val="22"/>
          <w:szCs w:val="22"/>
        </w:rPr>
        <w:t xml:space="preserve"> 24</w:t>
      </w:r>
      <w:r w:rsidRPr="00682ADD">
        <w:rPr>
          <w:color w:val="000000" w:themeColor="text1"/>
          <w:sz w:val="22"/>
          <w:szCs w:val="22"/>
        </w:rPr>
        <w:t xml:space="preserve"> deaths. Sixty</w:t>
      </w:r>
      <w:r>
        <w:rPr>
          <w:color w:val="000000" w:themeColor="text1"/>
          <w:sz w:val="22"/>
          <w:szCs w:val="22"/>
        </w:rPr>
        <w:t>-three</w:t>
      </w:r>
      <w:r w:rsidRPr="00194664">
        <w:rPr>
          <w:color w:val="000000" w:themeColor="text1"/>
          <w:sz w:val="22"/>
          <w:szCs w:val="22"/>
        </w:rPr>
        <w:t xml:space="preserve"> of these cases occurred in aged care residents, with the remaining </w:t>
      </w:r>
      <w:r>
        <w:rPr>
          <w:color w:val="000000" w:themeColor="text1"/>
          <w:sz w:val="22"/>
          <w:szCs w:val="22"/>
        </w:rPr>
        <w:t>50</w:t>
      </w:r>
      <w:r w:rsidRPr="00194664">
        <w:rPr>
          <w:color w:val="000000" w:themeColor="text1"/>
          <w:sz w:val="22"/>
          <w:szCs w:val="22"/>
        </w:rPr>
        <w:t xml:space="preserve"> cases occurring in care staff.</w:t>
      </w:r>
      <w:r>
        <w:rPr>
          <w:color w:val="000000" w:themeColor="text1"/>
          <w:sz w:val="22"/>
          <w:szCs w:val="22"/>
        </w:rPr>
        <w:t xml:space="preserve"> In addition, there have been 41</w:t>
      </w:r>
      <w:r w:rsidRPr="00194664">
        <w:rPr>
          <w:color w:val="000000" w:themeColor="text1"/>
          <w:sz w:val="22"/>
          <w:szCs w:val="22"/>
        </w:rPr>
        <w:t xml:space="preserve"> cases associated with</w:t>
      </w:r>
      <w:r w:rsidRPr="00415467">
        <w:rPr>
          <w:color w:val="000000" w:themeColor="text1"/>
          <w:sz w:val="22"/>
          <w:szCs w:val="22"/>
          <w:shd w:val="clear" w:color="auto" w:fill="FFFFFF" w:themeFill="background1"/>
        </w:rPr>
        <w:t xml:space="preserve"> </w:t>
      </w:r>
      <w:r>
        <w:rPr>
          <w:color w:val="000000" w:themeColor="text1"/>
          <w:sz w:val="22"/>
          <w:szCs w:val="22"/>
          <w:shd w:val="clear" w:color="auto" w:fill="FFFFFF" w:themeFill="background1"/>
        </w:rPr>
        <w:t>30</w:t>
      </w:r>
      <w:r w:rsidRPr="00194664">
        <w:rPr>
          <w:color w:val="000000" w:themeColor="text1"/>
          <w:sz w:val="22"/>
          <w:szCs w:val="22"/>
        </w:rPr>
        <w:t xml:space="preserve"> in-home Commonwealth funded aged care services providing support to older Aust</w:t>
      </w:r>
      <w:r>
        <w:rPr>
          <w:color w:val="000000" w:themeColor="text1"/>
          <w:sz w:val="22"/>
          <w:szCs w:val="22"/>
        </w:rPr>
        <w:t>ralians who live at home, with 21 recoveries and 3</w:t>
      </w:r>
      <w:r w:rsidRPr="00194664">
        <w:rPr>
          <w:color w:val="000000" w:themeColor="text1"/>
          <w:sz w:val="22"/>
          <w:szCs w:val="22"/>
        </w:rPr>
        <w:t xml:space="preserve"> death</w:t>
      </w:r>
      <w:r>
        <w:rPr>
          <w:color w:val="000000" w:themeColor="text1"/>
          <w:sz w:val="22"/>
          <w:szCs w:val="22"/>
        </w:rPr>
        <w:t>s</w:t>
      </w:r>
      <w:r w:rsidRPr="00194664">
        <w:rPr>
          <w:color w:val="000000" w:themeColor="text1"/>
          <w:sz w:val="22"/>
          <w:szCs w:val="22"/>
        </w:rPr>
        <w:t xml:space="preserve">. </w:t>
      </w:r>
      <w:r>
        <w:rPr>
          <w:color w:val="000000" w:themeColor="text1"/>
          <w:sz w:val="22"/>
          <w:szCs w:val="22"/>
        </w:rPr>
        <w:t>Thirty-one</w:t>
      </w:r>
      <w:r w:rsidRPr="00194664">
        <w:rPr>
          <w:color w:val="000000" w:themeColor="text1"/>
          <w:sz w:val="22"/>
          <w:szCs w:val="22"/>
        </w:rPr>
        <w:t xml:space="preserve"> of these cases occurred in care rec</w:t>
      </w:r>
      <w:r>
        <w:rPr>
          <w:color w:val="000000" w:themeColor="text1"/>
          <w:sz w:val="22"/>
          <w:szCs w:val="22"/>
        </w:rPr>
        <w:t>ipients, with the remaining 10</w:t>
      </w:r>
      <w:r w:rsidRPr="00194664">
        <w:rPr>
          <w:color w:val="000000" w:themeColor="text1"/>
          <w:sz w:val="22"/>
          <w:szCs w:val="22"/>
        </w:rPr>
        <w:t xml:space="preserve"> cases occurring in care staff. Advice and guidelines have been provided to aged care services, including the release of an outbreak management guide.</w:t>
      </w:r>
    </w:p>
    <w:p w14:paraId="3FC0D9EB" w14:textId="77777777" w:rsidR="00E4281B" w:rsidRPr="001D3534" w:rsidRDefault="00E4281B" w:rsidP="000C5D69">
      <w:pPr>
        <w:pStyle w:val="Heading2"/>
        <w:rPr>
          <w:color w:val="000000" w:themeColor="text1"/>
        </w:rPr>
      </w:pPr>
      <w:r w:rsidRPr="001D3534">
        <w:rPr>
          <w:color w:val="000000" w:themeColor="text1"/>
        </w:rPr>
        <w:t>Symptom profile</w:t>
      </w:r>
    </w:p>
    <w:p w14:paraId="7EC55189" w14:textId="48B22C08" w:rsidR="00D70262" w:rsidRPr="001D3534" w:rsidRDefault="00D70262" w:rsidP="00D70262">
      <w:pPr>
        <w:rPr>
          <w:color w:val="000000" w:themeColor="text1"/>
        </w:rPr>
      </w:pPr>
      <w:r w:rsidRPr="001D3534">
        <w:rPr>
          <w:color w:val="000000" w:themeColor="text1"/>
        </w:rPr>
        <w:t xml:space="preserve">Of the symptoms reported among cases of COVID-19 in Australia, cough (69%) was the most common (Figure </w:t>
      </w:r>
      <w:r w:rsidR="00B83136">
        <w:rPr>
          <w:color w:val="000000" w:themeColor="text1"/>
        </w:rPr>
        <w:t>8</w:t>
      </w:r>
      <w:r w:rsidRPr="001D3534">
        <w:rPr>
          <w:color w:val="000000" w:themeColor="text1"/>
        </w:rPr>
        <w:t xml:space="preserve">). Forty-eight percent of cases reported fever, 40% reported sore throat, and 37% reported headache. Pneumonia and/or acute respiratory disease (ARD) was reported in 3% of cases with symptoms. In addition, loss of smell was reported from 583 cases and loss of taste from 556 cases. These conditions were reported in approximately </w:t>
      </w:r>
      <w:r w:rsidR="00C16A67" w:rsidRPr="001D3534">
        <w:rPr>
          <w:color w:val="000000" w:themeColor="text1"/>
        </w:rPr>
        <w:t>9</w:t>
      </w:r>
      <w:r w:rsidRPr="001D3534">
        <w:rPr>
          <w:color w:val="000000" w:themeColor="text1"/>
        </w:rPr>
        <w:t>% of cases, noting that this is currently not a standard field in NNDSS, and is likely to under-represent those presenting with these symptoms.</w:t>
      </w:r>
    </w:p>
    <w:p w14:paraId="4719CCCF" w14:textId="06A25742" w:rsidR="003F2282" w:rsidRPr="001D3534" w:rsidRDefault="003F2282" w:rsidP="00D70262">
      <w:pPr>
        <w:rPr>
          <w:color w:val="000000" w:themeColor="text1"/>
        </w:rPr>
      </w:pPr>
      <w:r w:rsidRPr="001D3534">
        <w:rPr>
          <w:color w:val="000000" w:themeColor="text1"/>
        </w:rPr>
        <w:t>The symptom profile of Australian cases is broadly similar to the symptoms reported by COVID-19 cases internationally. Among EU/EEA countries</w:t>
      </w:r>
      <w:r w:rsidR="004A666B" w:rsidRPr="001D3534">
        <w:rPr>
          <w:color w:val="000000" w:themeColor="text1"/>
        </w:rPr>
        <w:t>, fever/chills</w:t>
      </w:r>
      <w:r w:rsidRPr="001D3534">
        <w:rPr>
          <w:color w:val="000000" w:themeColor="text1"/>
        </w:rPr>
        <w:t>, dry or productive c</w:t>
      </w:r>
      <w:r w:rsidR="004A666B" w:rsidRPr="001D3534">
        <w:rPr>
          <w:color w:val="000000" w:themeColor="text1"/>
        </w:rPr>
        <w:t xml:space="preserve">ough and sore through </w:t>
      </w:r>
      <w:r w:rsidRPr="001D3534">
        <w:rPr>
          <w:color w:val="000000" w:themeColor="text1"/>
        </w:rPr>
        <w:t>were the most commonly reported symptoms.</w:t>
      </w:r>
      <w:r w:rsidR="00183ADD">
        <w:rPr>
          <w:color w:val="000000" w:themeColor="text1"/>
          <w:vertAlign w:val="superscript"/>
        </w:rPr>
        <w:t>1</w:t>
      </w:r>
      <w:r w:rsidRPr="001D3534">
        <w:rPr>
          <w:color w:val="000000" w:themeColor="text1"/>
        </w:rPr>
        <w:t xml:space="preserve"> </w:t>
      </w:r>
      <w:r w:rsidR="00A02480" w:rsidRPr="001D3534">
        <w:rPr>
          <w:color w:val="000000" w:themeColor="text1"/>
        </w:rPr>
        <w:t>Differences in reported symptoms will be influenced by differences in surveillance strategies and symptom reporting across countries.</w:t>
      </w:r>
    </w:p>
    <w:p w14:paraId="714C32D5" w14:textId="099EC7CE" w:rsidR="00210B3A" w:rsidRDefault="00210B3A" w:rsidP="00D06BF4">
      <w:pPr>
        <w:pStyle w:val="CDIFigures"/>
      </w:pPr>
    </w:p>
    <w:p w14:paraId="2B63EDA6" w14:textId="2679313F" w:rsidR="003F2282" w:rsidRDefault="003F2282" w:rsidP="00D06BF4">
      <w:pPr>
        <w:pStyle w:val="CDIFigures"/>
        <w:sectPr w:rsidR="003F2282" w:rsidSect="00D06BF4">
          <w:footnotePr>
            <w:numFmt w:val="lowerRoman"/>
          </w:footnotePr>
          <w:pgSz w:w="11906" w:h="16838"/>
          <w:pgMar w:top="709" w:right="851" w:bottom="425" w:left="851" w:header="709" w:footer="709" w:gutter="0"/>
          <w:cols w:space="708"/>
          <w:docGrid w:linePitch="360"/>
        </w:sectPr>
      </w:pPr>
    </w:p>
    <w:p w14:paraId="13471090" w14:textId="1F295FC6" w:rsidR="00E4281B" w:rsidRPr="00911389" w:rsidRDefault="00E4281B" w:rsidP="00D06BF4">
      <w:pPr>
        <w:pStyle w:val="CDIFigures"/>
      </w:pPr>
      <w:r w:rsidRPr="00911389">
        <w:lastRenderedPageBreak/>
        <w:t xml:space="preserve">Figure </w:t>
      </w:r>
      <w:r w:rsidR="00B83136">
        <w:t>8</w:t>
      </w:r>
      <w:r w:rsidRPr="00911389">
        <w:t>: Variation in combinations of COVID-19 symptoms in confirmed cases, Australia</w:t>
      </w:r>
      <w:r w:rsidRPr="00911389">
        <w:rPr>
          <w:vertAlign w:val="superscript"/>
        </w:rPr>
        <w:t>a</w:t>
      </w:r>
    </w:p>
    <w:p w14:paraId="28532F78" w14:textId="77777777" w:rsidR="00E4281B" w:rsidRDefault="00BE38A6" w:rsidP="00473A06">
      <w:pPr>
        <w:spacing w:after="0" w:line="240" w:lineRule="auto"/>
        <w:ind w:left="66"/>
        <w:jc w:val="center"/>
        <w:rPr>
          <w:sz w:val="24"/>
          <w:szCs w:val="24"/>
        </w:rPr>
      </w:pPr>
      <w:r w:rsidRPr="00BE38A6">
        <w:rPr>
          <w:noProof/>
          <w:sz w:val="24"/>
          <w:szCs w:val="24"/>
        </w:rPr>
        <w:drawing>
          <wp:inline distT="0" distB="0" distL="0" distR="0" wp14:anchorId="7DF0CFB6" wp14:editId="79B05343">
            <wp:extent cx="8052070" cy="5162550"/>
            <wp:effectExtent l="0" t="0" r="6350" b="0"/>
            <wp:docPr id="2" name="Picture 2"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symptoms_incl_26April2020.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058659" cy="5166775"/>
                    </a:xfrm>
                    <a:prstGeom prst="rect">
                      <a:avLst/>
                    </a:prstGeom>
                    <a:noFill/>
                    <a:ln>
                      <a:noFill/>
                    </a:ln>
                  </pic:spPr>
                </pic:pic>
              </a:graphicData>
            </a:graphic>
          </wp:inline>
        </w:drawing>
      </w:r>
    </w:p>
    <w:p w14:paraId="1A50C931" w14:textId="3AFFE946" w:rsidR="00E4281B" w:rsidRDefault="00F72330" w:rsidP="00F72330">
      <w:pPr>
        <w:pStyle w:val="CDIfootnotes"/>
        <w:rPr>
          <w:sz w:val="24"/>
          <w:szCs w:val="24"/>
        </w:rPr>
      </w:pPr>
      <w:r>
        <w:t>a</w:t>
      </w:r>
      <w:r>
        <w:tab/>
      </w:r>
      <w:r w:rsidR="00E4281B">
        <w:t>This figure shows the variation in combinations of symptoms observ</w:t>
      </w:r>
      <w:r w:rsidR="00A36421">
        <w:t xml:space="preserve">ed in reported cases (n </w:t>
      </w:r>
      <w:r w:rsidR="00A36421" w:rsidRPr="00BE38A6">
        <w:t xml:space="preserve">= </w:t>
      </w:r>
      <w:r w:rsidR="00BE38A6" w:rsidRPr="00BE38A6">
        <w:t>6,</w:t>
      </w:r>
      <w:r w:rsidR="00C16A67">
        <w:t>317</w:t>
      </w:r>
      <w:r w:rsidR="00C63241">
        <w:t>)</w:t>
      </w:r>
      <w:r w:rsidR="00E4281B" w:rsidRPr="00BE38A6">
        <w:t xml:space="preserve"> for the five most frequently observed symptoms (cough, fever, sore throat, headache, runny nose). The horizontal bars on the left show the frequency of symptom occurrence in any combination with other</w:t>
      </w:r>
      <w:r w:rsidR="00E4281B">
        <w:t xml:space="preserve"> symptoms. The circles and lines indicate particular combinations of symptoms observed in individual patients. The vertical green bars indicate the frequency of occurrence of the corresponding combination of symptoms</w:t>
      </w:r>
      <w:r w:rsidR="00387886">
        <w:t>.</w:t>
      </w:r>
    </w:p>
    <w:p w14:paraId="284311ED"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1D3534" w:rsidRDefault="00E4281B" w:rsidP="00800884">
      <w:pPr>
        <w:pStyle w:val="Heading2"/>
        <w:rPr>
          <w:color w:val="000000" w:themeColor="text1"/>
        </w:rPr>
      </w:pPr>
      <w:r w:rsidRPr="001D3534">
        <w:rPr>
          <w:color w:val="000000" w:themeColor="text1"/>
        </w:rPr>
        <w:lastRenderedPageBreak/>
        <w:t xml:space="preserve">Severity </w:t>
      </w:r>
    </w:p>
    <w:p w14:paraId="06C9BA23" w14:textId="13A31891" w:rsidR="00860A4B" w:rsidRPr="001D3534" w:rsidRDefault="00D70262" w:rsidP="003F51D3">
      <w:pPr>
        <w:rPr>
          <w:rFonts w:cstheme="minorHAnsi"/>
          <w:color w:val="000000" w:themeColor="text1"/>
        </w:rPr>
      </w:pPr>
      <w:r w:rsidRPr="001D3534">
        <w:rPr>
          <w:color w:val="000000" w:themeColor="text1"/>
        </w:rPr>
        <w:t>Of total cases of COVID-19 (n = 6,784) notified, 850 (13%) were admitted to hospital. Although this is substantially less than the proportion of diagnosed cases requiring hospitalisation reported from EU/EEA countries (42%),</w:t>
      </w:r>
      <w:r w:rsidR="00F65CA1">
        <w:rPr>
          <w:color w:val="000000" w:themeColor="text1"/>
        </w:rPr>
        <w:t xml:space="preserve"> for instance</w:t>
      </w:r>
      <w:r w:rsidRPr="001D3534">
        <w:rPr>
          <w:color w:val="000000" w:themeColor="text1"/>
        </w:rPr>
        <w:t xml:space="preserve"> this difference is affected by each country’s testing strategies, with some European countries now only testing hospitalised individuals for COVID-19.</w:t>
      </w:r>
      <w:r w:rsidRPr="001D3534">
        <w:rPr>
          <w:color w:val="000000" w:themeColor="text1"/>
          <w:vertAlign w:val="superscript"/>
        </w:rPr>
        <w:t>1</w:t>
      </w:r>
      <w:r w:rsidRPr="001D3534">
        <w:rPr>
          <w:color w:val="000000" w:themeColor="text1"/>
        </w:rPr>
        <w:t xml:space="preserve"> </w:t>
      </w:r>
      <w:r w:rsidRPr="001D3534">
        <w:rPr>
          <w:rFonts w:cstheme="minorHAnsi"/>
          <w:color w:val="000000" w:themeColor="text1"/>
        </w:rPr>
        <w:t>The highest rate of hospitalised cases was among the 70–79 age group (10</w:t>
      </w:r>
      <w:r w:rsidR="006F1242" w:rsidRPr="001D3534">
        <w:rPr>
          <w:rFonts w:cstheme="minorHAnsi"/>
          <w:color w:val="000000" w:themeColor="text1"/>
        </w:rPr>
        <w:t>.3</w:t>
      </w:r>
      <w:r w:rsidRPr="001D3534">
        <w:rPr>
          <w:rFonts w:cstheme="minorHAnsi"/>
          <w:color w:val="000000" w:themeColor="text1"/>
        </w:rPr>
        <w:t xml:space="preserve"> per 100,000 populations), followed by the 80–89 </w:t>
      </w:r>
      <w:r w:rsidR="00F65CA1">
        <w:rPr>
          <w:rFonts w:cstheme="minorHAnsi"/>
          <w:color w:val="000000" w:themeColor="text1"/>
        </w:rPr>
        <w:t xml:space="preserve">years </w:t>
      </w:r>
      <w:r w:rsidRPr="001D3534">
        <w:rPr>
          <w:rFonts w:cstheme="minorHAnsi"/>
          <w:color w:val="000000" w:themeColor="text1"/>
        </w:rPr>
        <w:t>age group (</w:t>
      </w:r>
      <w:r w:rsidR="006F1242" w:rsidRPr="001D3534">
        <w:rPr>
          <w:rFonts w:cstheme="minorHAnsi"/>
          <w:color w:val="000000" w:themeColor="text1"/>
        </w:rPr>
        <w:t>8.7</w:t>
      </w:r>
      <w:r w:rsidRPr="001D3534">
        <w:rPr>
          <w:rFonts w:cstheme="minorHAnsi"/>
          <w:color w:val="000000" w:themeColor="text1"/>
        </w:rPr>
        <w:t xml:space="preserve"> per 100,000). </w:t>
      </w:r>
    </w:p>
    <w:p w14:paraId="1C3A2C43" w14:textId="7B8788E2" w:rsidR="00D70262" w:rsidRPr="001D3534" w:rsidRDefault="00D70262" w:rsidP="00D70262">
      <w:pPr>
        <w:rPr>
          <w:color w:val="000000" w:themeColor="text1"/>
        </w:rPr>
      </w:pPr>
      <w:r w:rsidRPr="001D3534">
        <w:rPr>
          <w:color w:val="000000" w:themeColor="text1"/>
        </w:rPr>
        <w:t xml:space="preserve">The most commonly reported comorbid conditions among hospitalised cases were cardiac disease (20%), diabetes (19%) and chronic respiratory conditions (13%). Obesity was reported as a comorbid condition by 8% (n = 45) of hospitalised cases (Table </w:t>
      </w:r>
      <w:r w:rsidR="00E735DB">
        <w:rPr>
          <w:color w:val="000000" w:themeColor="text1"/>
        </w:rPr>
        <w:t>7</w:t>
      </w:r>
      <w:r w:rsidRPr="001D3534">
        <w:rPr>
          <w:color w:val="000000" w:themeColor="text1"/>
        </w:rPr>
        <w:t>).</w:t>
      </w:r>
    </w:p>
    <w:p w14:paraId="7EC0D7EF" w14:textId="20AF62E5" w:rsidR="00D70262" w:rsidRPr="001D3534" w:rsidRDefault="00D70262" w:rsidP="00D70262">
      <w:pPr>
        <w:rPr>
          <w:color w:val="000000" w:themeColor="text1"/>
        </w:rPr>
      </w:pPr>
      <w:r w:rsidRPr="001D3534">
        <w:rPr>
          <w:color w:val="000000" w:themeColor="text1"/>
        </w:rPr>
        <w:t xml:space="preserve">Of the hospitalised COVID-19 cases, 18% (n = 151) were admitted to an intensive care unit (ICU), with 41 cases receiving ventilation. The number of ventilated cases has not changed since the last reporting period. The most commonly reported comorbid conditions among cases admitted to an ICU were diabetes (24%) and cardiac disease (22%), which is similar to </w:t>
      </w:r>
      <w:r w:rsidR="0006424B" w:rsidRPr="001D3534">
        <w:rPr>
          <w:color w:val="000000" w:themeColor="text1"/>
        </w:rPr>
        <w:t xml:space="preserve">the most commonly </w:t>
      </w:r>
      <w:r w:rsidRPr="001D3534">
        <w:rPr>
          <w:color w:val="000000" w:themeColor="text1"/>
        </w:rPr>
        <w:t xml:space="preserve">reported </w:t>
      </w:r>
      <w:r w:rsidR="0006424B" w:rsidRPr="001D3534">
        <w:rPr>
          <w:color w:val="000000" w:themeColor="text1"/>
        </w:rPr>
        <w:t xml:space="preserve">comorbid conditions </w:t>
      </w:r>
      <w:r w:rsidRPr="001D3534">
        <w:rPr>
          <w:color w:val="000000" w:themeColor="text1"/>
        </w:rPr>
        <w:t xml:space="preserve">among hospitalised cases. Compared with hospitalised cases, a greater proportion of cases admitted to an ICU or receiving ventilation (14% and 25% respectively) were reported as </w:t>
      </w:r>
      <w:r w:rsidR="00F65CA1">
        <w:rPr>
          <w:color w:val="000000" w:themeColor="text1"/>
        </w:rPr>
        <w:t xml:space="preserve">being </w:t>
      </w:r>
      <w:r w:rsidRPr="001D3534">
        <w:rPr>
          <w:color w:val="000000" w:themeColor="text1"/>
        </w:rPr>
        <w:t xml:space="preserve">obese. </w:t>
      </w:r>
    </w:p>
    <w:p w14:paraId="4728E49C" w14:textId="59DE2D02" w:rsidR="00D70262" w:rsidRPr="001D3534" w:rsidRDefault="00D70262" w:rsidP="00D70262">
      <w:pPr>
        <w:rPr>
          <w:color w:val="000000" w:themeColor="text1"/>
        </w:rPr>
      </w:pPr>
      <w:r w:rsidRPr="001D3534">
        <w:rPr>
          <w:color w:val="000000" w:themeColor="text1"/>
        </w:rPr>
        <w:t xml:space="preserve">Of all cases, 32% reported one or more comorbid conditions, 7% </w:t>
      </w:r>
      <w:r w:rsidR="0006424B" w:rsidRPr="001D3534">
        <w:rPr>
          <w:color w:val="000000" w:themeColor="text1"/>
        </w:rPr>
        <w:t xml:space="preserve">reported </w:t>
      </w:r>
      <w:r w:rsidRPr="001D3534">
        <w:rPr>
          <w:color w:val="000000" w:themeColor="text1"/>
        </w:rPr>
        <w:t xml:space="preserve">two or more and 2% </w:t>
      </w:r>
      <w:r w:rsidR="0006424B" w:rsidRPr="001D3534">
        <w:rPr>
          <w:color w:val="000000" w:themeColor="text1"/>
        </w:rPr>
        <w:t xml:space="preserve">reported </w:t>
      </w:r>
      <w:r w:rsidRPr="001D3534">
        <w:rPr>
          <w:color w:val="000000" w:themeColor="text1"/>
        </w:rPr>
        <w:t>three or more. The proportion of COVID-19 cases who reported one or more comorbid conditions increased with the level of care required, with 71% of ventilated cases reporting comorbid conditions.</w:t>
      </w:r>
    </w:p>
    <w:p w14:paraId="06D70706" w14:textId="77777777" w:rsidR="00D70262" w:rsidRPr="001D3534" w:rsidRDefault="00D70262" w:rsidP="00D70262">
      <w:pPr>
        <w:rPr>
          <w:color w:val="000000" w:themeColor="text1"/>
        </w:rPr>
      </w:pPr>
      <w:r w:rsidRPr="001D3534">
        <w:rPr>
          <w:color w:val="000000" w:themeColor="text1"/>
        </w:rPr>
        <w:t>Across all cases, the median time between onset of symptoms and laboratory testing was 3 days (IQR: 1–6 days).</w:t>
      </w:r>
    </w:p>
    <w:p w14:paraId="763DC209" w14:textId="77777777" w:rsidR="00B83136" w:rsidRDefault="00B83136">
      <w:pPr>
        <w:rPr>
          <w:b/>
        </w:rPr>
      </w:pPr>
      <w:r>
        <w:br w:type="page"/>
      </w:r>
    </w:p>
    <w:p w14:paraId="5D06165E" w14:textId="58775D29" w:rsidR="00D70262" w:rsidRDefault="00D70262" w:rsidP="00D70262">
      <w:pPr>
        <w:pStyle w:val="CDIFigures"/>
      </w:pPr>
      <w:r w:rsidRPr="00800884">
        <w:lastRenderedPageBreak/>
        <w:t xml:space="preserve">Table </w:t>
      </w:r>
      <w:r w:rsidR="001D3534">
        <w:t>7</w:t>
      </w:r>
      <w:r w:rsidRPr="00800884">
        <w:t xml:space="preserve">: Common COVID-19 comorbidities for all cases, hospitalised cases, cases admitted to ICU and cases ventilated in ICU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more prevalent (by at least a factor of 2) among hospitalised cases than among all cases. Cases with multiple specified comorbidities are also more heavily represented among hospitalised cases than among all cases, and more heavily represented again among cases admitted to ICU.&#10;"/>
      </w:tblPr>
      <w:tblGrid>
        <w:gridCol w:w="2830"/>
        <w:gridCol w:w="1811"/>
        <w:gridCol w:w="1811"/>
        <w:gridCol w:w="1811"/>
        <w:gridCol w:w="1812"/>
      </w:tblGrid>
      <w:tr w:rsidR="00D70262" w:rsidRPr="00B846C9" w14:paraId="6E24EED0" w14:textId="77777777" w:rsidTr="00492726">
        <w:trPr>
          <w:cnfStyle w:val="100000000000" w:firstRow="1" w:lastRow="0" w:firstColumn="0" w:lastColumn="0" w:oddVBand="0" w:evenVBand="0" w:oddHBand="0" w:evenHBand="0" w:firstRowFirstColumn="0" w:firstRowLastColumn="0" w:lastRowFirstColumn="0" w:lastRowLastColumn="0"/>
          <w:tblHeader/>
        </w:trPr>
        <w:tc>
          <w:tcPr>
            <w:tcW w:w="2830" w:type="dxa"/>
          </w:tcPr>
          <w:p w14:paraId="6746BFE3" w14:textId="77777777" w:rsidR="00D70262" w:rsidRPr="00B846C9" w:rsidRDefault="00D70262" w:rsidP="003F2282">
            <w:pPr>
              <w:rPr>
                <w:color w:val="FFFFFF" w:themeColor="background1"/>
              </w:rPr>
            </w:pPr>
          </w:p>
        </w:tc>
        <w:tc>
          <w:tcPr>
            <w:tcW w:w="1811" w:type="dxa"/>
          </w:tcPr>
          <w:p w14:paraId="203C6007" w14:textId="77777777" w:rsidR="00D70262" w:rsidRPr="00D85214" w:rsidRDefault="00D70262" w:rsidP="003F2282">
            <w:pPr>
              <w:jc w:val="center"/>
              <w:rPr>
                <w:color w:val="FFFFFF" w:themeColor="background1"/>
                <w:vertAlign w:val="superscript"/>
              </w:rPr>
            </w:pPr>
            <w:r w:rsidRPr="00D85214">
              <w:rPr>
                <w:color w:val="FFFFFF" w:themeColor="background1"/>
              </w:rPr>
              <w:t>All cases (n = 4,</w:t>
            </w:r>
            <w:r>
              <w:rPr>
                <w:color w:val="FFFFFF" w:themeColor="background1"/>
              </w:rPr>
              <w:t>546</w:t>
            </w:r>
            <w:r w:rsidRPr="00D85214">
              <w:rPr>
                <w:color w:val="FFFFFF" w:themeColor="background1"/>
              </w:rPr>
              <w:t>)</w:t>
            </w:r>
            <w:r w:rsidRPr="00D85214">
              <w:rPr>
                <w:color w:val="FFFFFF" w:themeColor="background1"/>
                <w:vertAlign w:val="superscript"/>
              </w:rPr>
              <w:t>a</w:t>
            </w:r>
          </w:p>
        </w:tc>
        <w:tc>
          <w:tcPr>
            <w:tcW w:w="1811" w:type="dxa"/>
          </w:tcPr>
          <w:p w14:paraId="473CA9FC" w14:textId="77777777" w:rsidR="00D70262" w:rsidRPr="00D85214" w:rsidRDefault="00D70262" w:rsidP="003F2282">
            <w:pPr>
              <w:jc w:val="center"/>
              <w:rPr>
                <w:color w:val="FFFFFF" w:themeColor="background1"/>
                <w:vertAlign w:val="superscript"/>
              </w:rPr>
            </w:pPr>
            <w:r w:rsidRPr="00D85214">
              <w:rPr>
                <w:color w:val="FFFFFF" w:themeColor="background1"/>
              </w:rPr>
              <w:t xml:space="preserve">Hospitalised cases (n = </w:t>
            </w:r>
            <w:r>
              <w:rPr>
                <w:color w:val="FFFFFF" w:themeColor="background1"/>
              </w:rPr>
              <w:t>562</w:t>
            </w:r>
            <w:r w:rsidRPr="00D85214">
              <w:rPr>
                <w:color w:val="FFFFFF" w:themeColor="background1"/>
              </w:rPr>
              <w:t>)</w:t>
            </w:r>
            <w:r w:rsidRPr="00D85214">
              <w:rPr>
                <w:color w:val="FFFFFF" w:themeColor="background1"/>
                <w:vertAlign w:val="superscript"/>
              </w:rPr>
              <w:t>a</w:t>
            </w:r>
          </w:p>
        </w:tc>
        <w:tc>
          <w:tcPr>
            <w:tcW w:w="1811" w:type="dxa"/>
          </w:tcPr>
          <w:p w14:paraId="7D520049" w14:textId="77777777" w:rsidR="00D70262" w:rsidRPr="00D85214" w:rsidRDefault="00D70262" w:rsidP="003F2282">
            <w:pPr>
              <w:jc w:val="center"/>
              <w:rPr>
                <w:color w:val="FFFFFF" w:themeColor="background1"/>
                <w:vertAlign w:val="superscript"/>
              </w:rPr>
            </w:pPr>
            <w:r w:rsidRPr="00D85214">
              <w:rPr>
                <w:color w:val="FFFFFF" w:themeColor="background1"/>
              </w:rPr>
              <w:t>Cases admitted to ICU (n = 11</w:t>
            </w:r>
            <w:r>
              <w:rPr>
                <w:color w:val="FFFFFF" w:themeColor="background1"/>
              </w:rPr>
              <w:t>3</w:t>
            </w:r>
            <w:r w:rsidRPr="00D85214">
              <w:rPr>
                <w:color w:val="FFFFFF" w:themeColor="background1"/>
              </w:rPr>
              <w:t>)</w:t>
            </w:r>
            <w:r w:rsidRPr="00D85214">
              <w:rPr>
                <w:color w:val="FFFFFF" w:themeColor="background1"/>
                <w:vertAlign w:val="superscript"/>
              </w:rPr>
              <w:t>a</w:t>
            </w:r>
          </w:p>
        </w:tc>
        <w:tc>
          <w:tcPr>
            <w:tcW w:w="1812" w:type="dxa"/>
          </w:tcPr>
          <w:p w14:paraId="4DE1E542" w14:textId="77777777" w:rsidR="00D70262" w:rsidRPr="00D85214" w:rsidRDefault="00D70262" w:rsidP="003F2282">
            <w:pPr>
              <w:jc w:val="center"/>
              <w:rPr>
                <w:color w:val="FFFFFF" w:themeColor="background1"/>
                <w:vertAlign w:val="superscript"/>
              </w:rPr>
            </w:pPr>
            <w:r w:rsidRPr="00D85214">
              <w:rPr>
                <w:color w:val="FFFFFF" w:themeColor="background1"/>
              </w:rPr>
              <w:t>Cases ventilated in ICU (n = 28)</w:t>
            </w:r>
            <w:r w:rsidRPr="00D85214">
              <w:rPr>
                <w:color w:val="FFFFFF" w:themeColor="background1"/>
                <w:vertAlign w:val="superscript"/>
              </w:rPr>
              <w:t>a</w:t>
            </w:r>
          </w:p>
        </w:tc>
      </w:tr>
      <w:tr w:rsidR="00D70262" w:rsidRPr="00FC7BBC" w14:paraId="58135C1F" w14:textId="77777777" w:rsidTr="00492726">
        <w:trPr>
          <w:trHeight w:val="340"/>
        </w:trPr>
        <w:tc>
          <w:tcPr>
            <w:tcW w:w="10075" w:type="dxa"/>
            <w:gridSpan w:val="5"/>
            <w:shd w:val="clear" w:color="auto" w:fill="BFBFBF" w:themeFill="background1" w:themeFillShade="BF"/>
            <w:vAlign w:val="bottom"/>
          </w:tcPr>
          <w:p w14:paraId="19EA999A" w14:textId="77777777" w:rsidR="00D70262" w:rsidRPr="00FC7BBC" w:rsidRDefault="00D70262" w:rsidP="003F2282">
            <w:r w:rsidRPr="002E4F1C">
              <w:rPr>
                <w:b/>
              </w:rPr>
              <w:t>Common comorbidities</w:t>
            </w:r>
          </w:p>
        </w:tc>
      </w:tr>
      <w:tr w:rsidR="00D70262" w:rsidRPr="00FC7BBC" w14:paraId="2BE41E61"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79C1ED6C" w14:textId="77777777" w:rsidR="00D70262" w:rsidRPr="00FC7BBC" w:rsidRDefault="00D70262" w:rsidP="003F2282">
            <w:r w:rsidRPr="00FC7BBC">
              <w:t>Cardiac disease (excluding hypertension)</w:t>
            </w:r>
          </w:p>
        </w:tc>
        <w:tc>
          <w:tcPr>
            <w:tcW w:w="1811" w:type="dxa"/>
          </w:tcPr>
          <w:p w14:paraId="1FBE321C" w14:textId="77777777" w:rsidR="00D70262" w:rsidRPr="00FC7BBC" w:rsidRDefault="00D70262" w:rsidP="003F2282">
            <w:pPr>
              <w:jc w:val="center"/>
            </w:pPr>
            <w:r>
              <w:t>427</w:t>
            </w:r>
            <w:r w:rsidRPr="00FC7BBC">
              <w:t xml:space="preserve"> (9%)</w:t>
            </w:r>
          </w:p>
        </w:tc>
        <w:tc>
          <w:tcPr>
            <w:tcW w:w="1811" w:type="dxa"/>
          </w:tcPr>
          <w:p w14:paraId="5E9528F9" w14:textId="77777777" w:rsidR="00D70262" w:rsidRPr="00FC7BBC" w:rsidRDefault="00D70262" w:rsidP="003F2282">
            <w:pPr>
              <w:jc w:val="center"/>
            </w:pPr>
            <w:r>
              <w:t>115</w:t>
            </w:r>
            <w:r w:rsidRPr="00FC7BBC">
              <w:t xml:space="preserve"> (</w:t>
            </w:r>
            <w:r>
              <w:t>20</w:t>
            </w:r>
            <w:r w:rsidRPr="00FC7BBC">
              <w:t>%)</w:t>
            </w:r>
          </w:p>
        </w:tc>
        <w:tc>
          <w:tcPr>
            <w:tcW w:w="1811" w:type="dxa"/>
          </w:tcPr>
          <w:p w14:paraId="1B51B944" w14:textId="77777777" w:rsidR="00D70262" w:rsidRPr="00FC7BBC" w:rsidRDefault="00D70262" w:rsidP="003F2282">
            <w:pPr>
              <w:jc w:val="center"/>
            </w:pPr>
            <w:r>
              <w:t>25</w:t>
            </w:r>
            <w:r w:rsidRPr="00FC7BBC">
              <w:t xml:space="preserve"> (22%)</w:t>
            </w:r>
          </w:p>
        </w:tc>
        <w:tc>
          <w:tcPr>
            <w:tcW w:w="1812" w:type="dxa"/>
          </w:tcPr>
          <w:p w14:paraId="293D3341" w14:textId="77777777" w:rsidR="00D70262" w:rsidRPr="00FC7BBC" w:rsidRDefault="00D70262" w:rsidP="003F2282">
            <w:pPr>
              <w:jc w:val="center"/>
            </w:pPr>
            <w:r w:rsidRPr="00FC7BBC">
              <w:t>6 (21%)</w:t>
            </w:r>
          </w:p>
        </w:tc>
      </w:tr>
      <w:tr w:rsidR="00D70262" w:rsidRPr="00FC7BBC" w14:paraId="150D412A" w14:textId="77777777" w:rsidTr="00492726">
        <w:trPr>
          <w:trHeight w:val="340"/>
        </w:trPr>
        <w:tc>
          <w:tcPr>
            <w:tcW w:w="2830" w:type="dxa"/>
          </w:tcPr>
          <w:p w14:paraId="696E39F1" w14:textId="77777777" w:rsidR="00D70262" w:rsidRPr="00FC7BBC" w:rsidRDefault="00D70262" w:rsidP="003F2282">
            <w:r w:rsidRPr="00FC7BBC">
              <w:t>Diabetes</w:t>
            </w:r>
          </w:p>
        </w:tc>
        <w:tc>
          <w:tcPr>
            <w:tcW w:w="1811" w:type="dxa"/>
          </w:tcPr>
          <w:p w14:paraId="44B1B010" w14:textId="77777777" w:rsidR="00D70262" w:rsidRPr="00FC7BBC" w:rsidRDefault="00D70262" w:rsidP="003F2282">
            <w:pPr>
              <w:jc w:val="center"/>
            </w:pPr>
            <w:r>
              <w:t>349</w:t>
            </w:r>
            <w:r w:rsidRPr="00FC7BBC">
              <w:t xml:space="preserve"> (8%)</w:t>
            </w:r>
          </w:p>
        </w:tc>
        <w:tc>
          <w:tcPr>
            <w:tcW w:w="1811" w:type="dxa"/>
          </w:tcPr>
          <w:p w14:paraId="6FBC23A9" w14:textId="77777777" w:rsidR="00D70262" w:rsidRPr="00FC7BBC" w:rsidRDefault="00D70262" w:rsidP="003F2282">
            <w:pPr>
              <w:jc w:val="center"/>
            </w:pPr>
            <w:r w:rsidRPr="00FC7BBC">
              <w:t>10</w:t>
            </w:r>
            <w:r>
              <w:t>5</w:t>
            </w:r>
            <w:r w:rsidRPr="00FC7BBC">
              <w:t xml:space="preserve"> (19%)</w:t>
            </w:r>
          </w:p>
        </w:tc>
        <w:tc>
          <w:tcPr>
            <w:tcW w:w="1811" w:type="dxa"/>
          </w:tcPr>
          <w:p w14:paraId="1FB10009" w14:textId="77777777" w:rsidR="00D70262" w:rsidRPr="00FC7BBC" w:rsidRDefault="00D70262" w:rsidP="003F2282">
            <w:pPr>
              <w:jc w:val="center"/>
            </w:pPr>
            <w:r w:rsidRPr="00FC7BBC">
              <w:t>2</w:t>
            </w:r>
            <w:r>
              <w:t>7</w:t>
            </w:r>
            <w:r w:rsidRPr="00FC7BBC">
              <w:t xml:space="preserve"> (24%)</w:t>
            </w:r>
          </w:p>
        </w:tc>
        <w:tc>
          <w:tcPr>
            <w:tcW w:w="1812" w:type="dxa"/>
          </w:tcPr>
          <w:p w14:paraId="645B13A3" w14:textId="77777777" w:rsidR="00D70262" w:rsidRPr="00FC7BBC" w:rsidRDefault="00D70262" w:rsidP="003F2282">
            <w:pPr>
              <w:jc w:val="center"/>
            </w:pPr>
            <w:r w:rsidRPr="00FC7BBC">
              <w:t>8 (29%)</w:t>
            </w:r>
          </w:p>
        </w:tc>
      </w:tr>
      <w:tr w:rsidR="00D70262" w:rsidRPr="00FC7BBC" w14:paraId="1E7F0EBE"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38899FC8" w14:textId="77777777" w:rsidR="00D70262" w:rsidRPr="00FC7BBC" w:rsidRDefault="00D70262" w:rsidP="003F2282">
            <w:r w:rsidRPr="00FC7BBC">
              <w:t>Chronic respiratory condition (excluding asthma)</w:t>
            </w:r>
          </w:p>
        </w:tc>
        <w:tc>
          <w:tcPr>
            <w:tcW w:w="1811" w:type="dxa"/>
          </w:tcPr>
          <w:p w14:paraId="12C385FD" w14:textId="77777777" w:rsidR="00D70262" w:rsidRPr="00FC7BBC" w:rsidRDefault="00D70262" w:rsidP="003F2282">
            <w:pPr>
              <w:jc w:val="center"/>
            </w:pPr>
            <w:r>
              <w:t>168</w:t>
            </w:r>
            <w:r w:rsidRPr="00FC7BBC">
              <w:t xml:space="preserve"> (4%)</w:t>
            </w:r>
          </w:p>
        </w:tc>
        <w:tc>
          <w:tcPr>
            <w:tcW w:w="1811" w:type="dxa"/>
          </w:tcPr>
          <w:p w14:paraId="71F7F594" w14:textId="77777777" w:rsidR="00D70262" w:rsidRPr="00FC7BBC" w:rsidRDefault="00D70262" w:rsidP="003F2282">
            <w:pPr>
              <w:jc w:val="center"/>
            </w:pPr>
            <w:r>
              <w:t>73</w:t>
            </w:r>
            <w:r w:rsidRPr="00FC7BBC">
              <w:t xml:space="preserve"> (13%)</w:t>
            </w:r>
          </w:p>
        </w:tc>
        <w:tc>
          <w:tcPr>
            <w:tcW w:w="1811" w:type="dxa"/>
          </w:tcPr>
          <w:p w14:paraId="50951139" w14:textId="77777777" w:rsidR="00D70262" w:rsidRPr="00FC7BBC" w:rsidRDefault="00D70262" w:rsidP="003F2282">
            <w:pPr>
              <w:jc w:val="center"/>
            </w:pPr>
            <w:r>
              <w:t>14</w:t>
            </w:r>
            <w:r w:rsidRPr="00FC7BBC">
              <w:t xml:space="preserve"> (12%)</w:t>
            </w:r>
          </w:p>
        </w:tc>
        <w:tc>
          <w:tcPr>
            <w:tcW w:w="1812" w:type="dxa"/>
          </w:tcPr>
          <w:p w14:paraId="01C28543" w14:textId="77777777" w:rsidR="00D70262" w:rsidRPr="00FC7BBC" w:rsidRDefault="00D70262" w:rsidP="003F2282">
            <w:pPr>
              <w:jc w:val="center"/>
            </w:pPr>
            <w:r w:rsidRPr="00FC7BBC">
              <w:t>2 (7%)</w:t>
            </w:r>
          </w:p>
        </w:tc>
      </w:tr>
      <w:tr w:rsidR="00D70262" w:rsidRPr="00FC7BBC" w14:paraId="18A7D0C9" w14:textId="77777777" w:rsidTr="00492726">
        <w:trPr>
          <w:trHeight w:val="340"/>
        </w:trPr>
        <w:tc>
          <w:tcPr>
            <w:tcW w:w="2830" w:type="dxa"/>
          </w:tcPr>
          <w:p w14:paraId="0B6559BC" w14:textId="77777777" w:rsidR="00D70262" w:rsidRPr="00FC7BBC" w:rsidRDefault="00D70262" w:rsidP="003F2282">
            <w:r w:rsidRPr="00FC7BBC">
              <w:t>Obesity</w:t>
            </w:r>
          </w:p>
        </w:tc>
        <w:tc>
          <w:tcPr>
            <w:tcW w:w="1811" w:type="dxa"/>
          </w:tcPr>
          <w:p w14:paraId="4A302915" w14:textId="77777777" w:rsidR="00D70262" w:rsidRPr="00FC7BBC" w:rsidRDefault="00D70262" w:rsidP="003F2282">
            <w:pPr>
              <w:jc w:val="center"/>
            </w:pPr>
            <w:r>
              <w:t>190</w:t>
            </w:r>
            <w:r w:rsidRPr="00FC7BBC">
              <w:t xml:space="preserve"> (4%)</w:t>
            </w:r>
          </w:p>
        </w:tc>
        <w:tc>
          <w:tcPr>
            <w:tcW w:w="1811" w:type="dxa"/>
          </w:tcPr>
          <w:p w14:paraId="34A4F5C7" w14:textId="77777777" w:rsidR="00D70262" w:rsidRPr="00FC7BBC" w:rsidRDefault="00D70262" w:rsidP="003F2282">
            <w:pPr>
              <w:jc w:val="center"/>
            </w:pPr>
            <w:r w:rsidRPr="00FC7BBC">
              <w:t>4</w:t>
            </w:r>
            <w:r>
              <w:t>5</w:t>
            </w:r>
            <w:r w:rsidRPr="00FC7BBC">
              <w:t xml:space="preserve"> (8%)</w:t>
            </w:r>
          </w:p>
        </w:tc>
        <w:tc>
          <w:tcPr>
            <w:tcW w:w="1811" w:type="dxa"/>
          </w:tcPr>
          <w:p w14:paraId="3775A364" w14:textId="77777777" w:rsidR="00D70262" w:rsidRPr="00FC7BBC" w:rsidRDefault="00D70262" w:rsidP="003F2282">
            <w:pPr>
              <w:jc w:val="center"/>
            </w:pPr>
            <w:r w:rsidRPr="00FC7BBC">
              <w:t>16 (1</w:t>
            </w:r>
            <w:r>
              <w:t>4</w:t>
            </w:r>
            <w:r w:rsidRPr="00FC7BBC">
              <w:t>%)</w:t>
            </w:r>
          </w:p>
        </w:tc>
        <w:tc>
          <w:tcPr>
            <w:tcW w:w="1812" w:type="dxa"/>
          </w:tcPr>
          <w:p w14:paraId="370A13D6" w14:textId="77777777" w:rsidR="00D70262" w:rsidRPr="00FC7BBC" w:rsidRDefault="00D70262" w:rsidP="003F2282">
            <w:pPr>
              <w:jc w:val="center"/>
            </w:pPr>
            <w:r w:rsidRPr="00FC7BBC">
              <w:t>7 (25%)</w:t>
            </w:r>
          </w:p>
        </w:tc>
      </w:tr>
      <w:tr w:rsidR="00D70262" w:rsidRPr="00FC7BBC" w14:paraId="47A1F77C"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10075" w:type="dxa"/>
            <w:gridSpan w:val="5"/>
            <w:shd w:val="clear" w:color="auto" w:fill="BFBFBF" w:themeFill="background1" w:themeFillShade="BF"/>
            <w:vAlign w:val="bottom"/>
          </w:tcPr>
          <w:p w14:paraId="790172E7" w14:textId="77777777" w:rsidR="00D70262" w:rsidRPr="002E4F1C" w:rsidRDefault="00D70262" w:rsidP="003F2282">
            <w:pPr>
              <w:rPr>
                <w:b/>
              </w:rPr>
            </w:pPr>
            <w:r w:rsidRPr="002E4F1C">
              <w:rPr>
                <w:b/>
              </w:rPr>
              <w:t>Number of specified comorbidities</w:t>
            </w:r>
            <w:r w:rsidRPr="002E4F1C">
              <w:rPr>
                <w:b/>
                <w:vertAlign w:val="superscript"/>
              </w:rPr>
              <w:t>b</w:t>
            </w:r>
          </w:p>
        </w:tc>
      </w:tr>
      <w:tr w:rsidR="00D70262" w:rsidRPr="00FC7BBC" w14:paraId="49C1A3E4" w14:textId="77777777" w:rsidTr="00492726">
        <w:trPr>
          <w:trHeight w:val="340"/>
        </w:trPr>
        <w:tc>
          <w:tcPr>
            <w:tcW w:w="2830" w:type="dxa"/>
          </w:tcPr>
          <w:p w14:paraId="2BA03BB8" w14:textId="77777777" w:rsidR="00D70262" w:rsidRPr="00FC7BBC" w:rsidRDefault="00D70262" w:rsidP="003F2282">
            <w:r>
              <w:t>One or more</w:t>
            </w:r>
          </w:p>
        </w:tc>
        <w:tc>
          <w:tcPr>
            <w:tcW w:w="1811" w:type="dxa"/>
          </w:tcPr>
          <w:p w14:paraId="3D1FDC5C" w14:textId="77777777" w:rsidR="00D70262" w:rsidRPr="00FC7BBC" w:rsidRDefault="00D70262" w:rsidP="003F2282">
            <w:pPr>
              <w:jc w:val="center"/>
            </w:pPr>
            <w:r>
              <w:t>1,441</w:t>
            </w:r>
            <w:r w:rsidRPr="00FC7BBC">
              <w:t xml:space="preserve"> (32%)</w:t>
            </w:r>
          </w:p>
        </w:tc>
        <w:tc>
          <w:tcPr>
            <w:tcW w:w="1811" w:type="dxa"/>
          </w:tcPr>
          <w:p w14:paraId="0A557916" w14:textId="77777777" w:rsidR="00D70262" w:rsidRPr="00FC7BBC" w:rsidRDefault="00D70262" w:rsidP="003F2282">
            <w:pPr>
              <w:jc w:val="center"/>
            </w:pPr>
            <w:r>
              <w:t>322</w:t>
            </w:r>
            <w:r w:rsidRPr="00FC7BBC">
              <w:t xml:space="preserve"> (57%)</w:t>
            </w:r>
          </w:p>
        </w:tc>
        <w:tc>
          <w:tcPr>
            <w:tcW w:w="1811" w:type="dxa"/>
          </w:tcPr>
          <w:p w14:paraId="0C12F54C" w14:textId="77777777" w:rsidR="00D70262" w:rsidRPr="00FC7BBC" w:rsidRDefault="00D70262" w:rsidP="003F2282">
            <w:pPr>
              <w:jc w:val="center"/>
            </w:pPr>
            <w:r>
              <w:t>74</w:t>
            </w:r>
            <w:r w:rsidRPr="00FC7BBC">
              <w:t xml:space="preserve"> (65%)</w:t>
            </w:r>
          </w:p>
        </w:tc>
        <w:tc>
          <w:tcPr>
            <w:tcW w:w="1812" w:type="dxa"/>
          </w:tcPr>
          <w:p w14:paraId="4E590FD8" w14:textId="77777777" w:rsidR="00D70262" w:rsidRPr="00FC7BBC" w:rsidRDefault="00D70262" w:rsidP="003F2282">
            <w:pPr>
              <w:jc w:val="center"/>
            </w:pPr>
            <w:r w:rsidRPr="00FC7BBC">
              <w:t>20 (71%)</w:t>
            </w:r>
          </w:p>
        </w:tc>
      </w:tr>
      <w:tr w:rsidR="00D70262" w:rsidRPr="00FC7BBC" w14:paraId="04380D90"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24B9342D" w14:textId="77777777" w:rsidR="00D70262" w:rsidRDefault="00D70262" w:rsidP="003F2282">
            <w:r>
              <w:t>Two or more</w:t>
            </w:r>
          </w:p>
        </w:tc>
        <w:tc>
          <w:tcPr>
            <w:tcW w:w="1811" w:type="dxa"/>
          </w:tcPr>
          <w:p w14:paraId="70136DB9" w14:textId="77777777" w:rsidR="00D70262" w:rsidRPr="00FC7BBC" w:rsidRDefault="00D70262" w:rsidP="003F2282">
            <w:pPr>
              <w:jc w:val="center"/>
            </w:pPr>
            <w:r>
              <w:t>330 (7%)</w:t>
            </w:r>
          </w:p>
        </w:tc>
        <w:tc>
          <w:tcPr>
            <w:tcW w:w="1811" w:type="dxa"/>
          </w:tcPr>
          <w:p w14:paraId="34654812" w14:textId="77777777" w:rsidR="00D70262" w:rsidRPr="00FC7BBC" w:rsidRDefault="00D70262" w:rsidP="003F2282">
            <w:pPr>
              <w:jc w:val="center"/>
            </w:pPr>
            <w:r>
              <w:t>103 (18%)</w:t>
            </w:r>
          </w:p>
        </w:tc>
        <w:tc>
          <w:tcPr>
            <w:tcW w:w="1811" w:type="dxa"/>
          </w:tcPr>
          <w:p w14:paraId="2C8AA9BD" w14:textId="77777777" w:rsidR="00D70262" w:rsidRPr="00FC7BBC" w:rsidRDefault="00D70262" w:rsidP="003F2282">
            <w:pPr>
              <w:jc w:val="center"/>
            </w:pPr>
            <w:r>
              <w:t>27 (24%)</w:t>
            </w:r>
          </w:p>
        </w:tc>
        <w:tc>
          <w:tcPr>
            <w:tcW w:w="1812" w:type="dxa"/>
          </w:tcPr>
          <w:p w14:paraId="5E9E9146" w14:textId="77777777" w:rsidR="00D70262" w:rsidRPr="00FC7BBC" w:rsidRDefault="00D70262" w:rsidP="003F2282">
            <w:pPr>
              <w:jc w:val="center"/>
            </w:pPr>
            <w:r>
              <w:t>7 (25%)</w:t>
            </w:r>
          </w:p>
        </w:tc>
      </w:tr>
      <w:tr w:rsidR="00D70262" w:rsidRPr="00FC7BBC" w14:paraId="5C3C503B" w14:textId="77777777" w:rsidTr="00492726">
        <w:trPr>
          <w:trHeight w:val="340"/>
        </w:trPr>
        <w:tc>
          <w:tcPr>
            <w:tcW w:w="2830" w:type="dxa"/>
          </w:tcPr>
          <w:p w14:paraId="756D0CB3" w14:textId="77777777" w:rsidR="00D70262" w:rsidRDefault="00D70262" w:rsidP="003F2282">
            <w:r>
              <w:t>Three or more</w:t>
            </w:r>
          </w:p>
        </w:tc>
        <w:tc>
          <w:tcPr>
            <w:tcW w:w="1811" w:type="dxa"/>
          </w:tcPr>
          <w:p w14:paraId="738D227D" w14:textId="77777777" w:rsidR="00D70262" w:rsidRPr="00FC7BBC" w:rsidRDefault="00D70262" w:rsidP="003F2282">
            <w:pPr>
              <w:jc w:val="center"/>
            </w:pPr>
            <w:r>
              <w:t>77 (2%)</w:t>
            </w:r>
          </w:p>
        </w:tc>
        <w:tc>
          <w:tcPr>
            <w:tcW w:w="1811" w:type="dxa"/>
          </w:tcPr>
          <w:p w14:paraId="0871122B" w14:textId="77777777" w:rsidR="00D70262" w:rsidRPr="00FC7BBC" w:rsidRDefault="00D70262" w:rsidP="003F2282">
            <w:pPr>
              <w:jc w:val="center"/>
            </w:pPr>
            <w:r>
              <w:t>36 (6%)</w:t>
            </w:r>
          </w:p>
        </w:tc>
        <w:tc>
          <w:tcPr>
            <w:tcW w:w="1811" w:type="dxa"/>
          </w:tcPr>
          <w:p w14:paraId="74D2BFBA" w14:textId="77777777" w:rsidR="00D70262" w:rsidRPr="00FC7BBC" w:rsidRDefault="00D70262" w:rsidP="003F2282">
            <w:pPr>
              <w:jc w:val="center"/>
            </w:pPr>
            <w:r>
              <w:t>11 (10%)</w:t>
            </w:r>
          </w:p>
        </w:tc>
        <w:tc>
          <w:tcPr>
            <w:tcW w:w="1812" w:type="dxa"/>
          </w:tcPr>
          <w:p w14:paraId="5412470B" w14:textId="77777777" w:rsidR="00D70262" w:rsidRPr="00FC7BBC" w:rsidRDefault="00D70262" w:rsidP="003F2282">
            <w:pPr>
              <w:jc w:val="center"/>
            </w:pPr>
            <w:r>
              <w:t>3 (11%)</w:t>
            </w:r>
          </w:p>
        </w:tc>
      </w:tr>
    </w:tbl>
    <w:p w14:paraId="10DEBC1B" w14:textId="77777777" w:rsidR="00D70262" w:rsidRPr="00FC7BBC" w:rsidRDefault="00D70262" w:rsidP="00D70262">
      <w:pPr>
        <w:pStyle w:val="CDIfootnotes"/>
      </w:pPr>
      <w:r w:rsidRPr="00FC7BBC">
        <w:t>a</w:t>
      </w:r>
      <w:r w:rsidRPr="00FC7BBC">
        <w:tab/>
        <w:t>Excludes those with missing data on comorbidities or where comorbidity is unknown</w:t>
      </w:r>
      <w:r>
        <w:t>.</w:t>
      </w:r>
    </w:p>
    <w:p w14:paraId="4BE31506" w14:textId="77777777" w:rsidR="00D70262" w:rsidRPr="00FC7BBC" w:rsidRDefault="00D70262" w:rsidP="00D70262">
      <w:pPr>
        <w:pStyle w:val="CDIfootnotes"/>
      </w:pPr>
      <w:r w:rsidRPr="00FC7BBC">
        <w:t>b</w:t>
      </w:r>
      <w:r w:rsidRPr="00FC7BBC">
        <w:tab/>
        <w:t>Includes asthma, chronic respiratory conditions (excluding asthma), cardiac disease (excluding hypertension), immunosuppressive condition/therapy, diabetes, obesity, liver disease, renal disease and neurological disorder</w:t>
      </w:r>
      <w:r>
        <w:t>.</w:t>
      </w:r>
    </w:p>
    <w:p w14:paraId="61AA7061" w14:textId="1845FC71" w:rsidR="00D70262" w:rsidRPr="00E735DB" w:rsidRDefault="00D70262" w:rsidP="00D70262">
      <w:pPr>
        <w:rPr>
          <w:color w:val="000000" w:themeColor="text1"/>
        </w:rPr>
      </w:pPr>
      <w:r w:rsidRPr="00E735DB">
        <w:rPr>
          <w:color w:val="000000" w:themeColor="text1"/>
        </w:rPr>
        <w:t>Eighty-nine COVID-19 associated deaths were confirmed in Australia up to 3 May 2020. The median age of cases who died was 80 years (IQR: 74–86 years). Fifty-three of the cases were male and 36 were female. The most commonly reported comorbid conditions among COVID-19 deaths were cardiac disease (34%), diabetes (28%) and chronic respiratory disease (22%).</w:t>
      </w:r>
      <w:r w:rsidR="00EC275A" w:rsidRPr="00E735DB">
        <w:rPr>
          <w:color w:val="000000" w:themeColor="text1"/>
        </w:rPr>
        <w:t xml:space="preserve"> </w:t>
      </w:r>
      <w:r w:rsidR="008227DD" w:rsidRPr="00E735DB">
        <w:rPr>
          <w:color w:val="000000" w:themeColor="text1"/>
        </w:rPr>
        <w:t>I</w:t>
      </w:r>
      <w:r w:rsidR="00EC275A" w:rsidRPr="00E735DB">
        <w:rPr>
          <w:color w:val="000000" w:themeColor="text1"/>
        </w:rPr>
        <w:t>mmunosuppressive condition/therapy (19%) and neurological disorder (17%)</w:t>
      </w:r>
      <w:r w:rsidR="008227DD" w:rsidRPr="00E735DB">
        <w:rPr>
          <w:color w:val="000000" w:themeColor="text1"/>
        </w:rPr>
        <w:t xml:space="preserve"> were also more commonly reported among deceased cases</w:t>
      </w:r>
      <w:r w:rsidR="00EC275A" w:rsidRPr="00E735DB">
        <w:rPr>
          <w:color w:val="000000" w:themeColor="text1"/>
        </w:rPr>
        <w:t>.</w:t>
      </w:r>
      <w:r w:rsidRPr="00E735DB">
        <w:rPr>
          <w:color w:val="000000" w:themeColor="text1"/>
        </w:rPr>
        <w:t xml:space="preserve"> Comorbid conditions were more common among cases who died, with 77% reported to have one or more specified comorbid conditions, 44% with two or more and 14% with three or more. </w:t>
      </w:r>
    </w:p>
    <w:p w14:paraId="6402B71A" w14:textId="154B978B" w:rsidR="004F1189" w:rsidRPr="00E735DB" w:rsidRDefault="004F1189" w:rsidP="00D70262">
      <w:pPr>
        <w:rPr>
          <w:color w:val="000000" w:themeColor="text1"/>
        </w:rPr>
      </w:pPr>
      <w:r w:rsidRPr="00E735DB">
        <w:rPr>
          <w:color w:val="000000" w:themeColor="text1"/>
        </w:rPr>
        <w:t>Similar comorbidities have been reported from COVID-19 cases internationally, with cardiac disorder (excluding hypertension), chronic lung disease (excluding asthma) and diabetes the most commonly reported underlying health conditions in EU/EEA countries.</w:t>
      </w:r>
      <w:r w:rsidR="00183ADD">
        <w:rPr>
          <w:color w:val="000000" w:themeColor="text1"/>
          <w:vertAlign w:val="superscript"/>
        </w:rPr>
        <w:t>1</w:t>
      </w:r>
      <w:r w:rsidRPr="00E735DB">
        <w:rPr>
          <w:color w:val="000000" w:themeColor="text1"/>
        </w:rPr>
        <w:t xml:space="preserve"> Similar to Australia, the proportion of cases with underlying conditions increased with COVID-19 severity</w:t>
      </w:r>
      <w:r w:rsidR="00F65CA1">
        <w:rPr>
          <w:color w:val="000000" w:themeColor="text1"/>
        </w:rPr>
        <w:t>.</w:t>
      </w:r>
      <w:r w:rsidR="008227DD" w:rsidRPr="00E735DB">
        <w:rPr>
          <w:color w:val="000000" w:themeColor="text1"/>
        </w:rPr>
        <w:t xml:space="preserve"> </w:t>
      </w:r>
    </w:p>
    <w:p w14:paraId="729AA04D" w14:textId="2723DE3D" w:rsidR="00E4281B" w:rsidRPr="00CE7F93" w:rsidRDefault="00E4281B" w:rsidP="00CE7F93">
      <w:pPr>
        <w:pStyle w:val="Heading2"/>
      </w:pPr>
      <w:r w:rsidRPr="00CE7F93">
        <w:t>Public health response</w:t>
      </w:r>
    </w:p>
    <w:p w14:paraId="1D267328" w14:textId="56B04D46" w:rsidR="003F675E" w:rsidRDefault="003F675E" w:rsidP="003F675E">
      <w:r w:rsidRPr="005454B9">
        <w:t>Since COVID-19 first emerged internationally, Australia has impl</w:t>
      </w:r>
      <w:r>
        <w:t xml:space="preserve">emented public health measures </w:t>
      </w:r>
      <w:r w:rsidRPr="005454B9">
        <w:t>in response to the disease</w:t>
      </w:r>
      <w:r>
        <w:t>’</w:t>
      </w:r>
      <w:r w:rsidRPr="005454B9">
        <w:t xml:space="preserve">s epidemiology, both overseas and in Australia. </w:t>
      </w:r>
      <w:r w:rsidRPr="002C7B31">
        <w:t xml:space="preserve">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w:t>
      </w:r>
      <w:r w:rsidR="00E735DB">
        <w:t>8</w:t>
      </w:r>
      <w:r w:rsidRPr="002C7B31">
        <w:t>.</w:t>
      </w:r>
    </w:p>
    <w:p w14:paraId="671C8C7C" w14:textId="246F77F1" w:rsidR="003F675E" w:rsidRDefault="003F675E" w:rsidP="003F675E">
      <w:r>
        <w:t>T</w:t>
      </w:r>
      <w:r w:rsidRPr="005454B9">
        <w:t>he Australian Health Protection Principal Committee (AHPPC) ha</w:t>
      </w:r>
      <w:r>
        <w:t>s</w:t>
      </w:r>
      <w:r w:rsidRPr="005454B9">
        <w:t xml:space="preserve"> issued </w:t>
      </w:r>
      <w:r w:rsidRPr="00FC7BBC">
        <w:t>advice to inform the national public health response to the pandemic</w:t>
      </w:r>
      <w:r>
        <w:t>. This advice has most recently included</w:t>
      </w:r>
      <w:r w:rsidRPr="00FC7BBC">
        <w:t xml:space="preserve"> </w:t>
      </w:r>
      <w:r>
        <w:rPr>
          <w:lang w:val="en"/>
        </w:rPr>
        <w:t>risk management for re-opening boarding schools and school-based residential colleges.</w:t>
      </w:r>
      <w:r w:rsidRPr="00FC7BBC">
        <w:t xml:space="preserve"> The Australian Government ha</w:t>
      </w:r>
      <w:r>
        <w:t>s</w:t>
      </w:r>
      <w:r w:rsidR="00281B82">
        <w:t xml:space="preserve"> also</w:t>
      </w:r>
      <w:r w:rsidRPr="00FC7BBC">
        <w:t xml:space="preserve"> launched a new </w:t>
      </w:r>
      <w:r w:rsidRPr="00FC7BBC">
        <w:lastRenderedPageBreak/>
        <w:t>voluntary coronavirus app called COVIDSafe to support prevention and control efforts</w:t>
      </w:r>
      <w:r>
        <w:t xml:space="preserve"> through enhanced contact tracing capacity</w:t>
      </w:r>
      <w:r w:rsidRPr="00FC7BBC">
        <w:t>.</w:t>
      </w:r>
    </w:p>
    <w:p w14:paraId="051E07AB" w14:textId="77EA8796" w:rsidR="003F675E" w:rsidRDefault="003F675E" w:rsidP="00492726">
      <w:r w:rsidRPr="005454B9">
        <w:t xml:space="preserve">During the current reporting period, </w:t>
      </w:r>
      <w:r>
        <w:t xml:space="preserve">select state and territory governments have begun easing restrictions on public gatherings, dependant on local epidemiology. The Northern Territory has permitted outdoor recreational activities and gatherings of more than 10 people. Western Australia has permitted a range of non-contact recreational activities and gatherings of up to 10 people indoors and outdoors. Queensland has lifted stay at home restrictions and permitted travel up to 50 kilometres for individuals and household groups. New South Wales has permitted groups of two adults and their children to visit other households for social activities. </w:t>
      </w:r>
      <w:r w:rsidR="00326D11" w:rsidRPr="00326D11">
        <w:t>Victoria, Tasmania, South Australia and the Australian Capital Territory have not commenced easing of restrictions during the current reporting period. Restrictions in these jurisdictions differ slightly.</w:t>
      </w:r>
    </w:p>
    <w:p w14:paraId="52F81817" w14:textId="5CDAEE34" w:rsidR="00E4281B" w:rsidRPr="00FC7BBC" w:rsidRDefault="00161059" w:rsidP="003F675E">
      <w:pPr>
        <w:pStyle w:val="CDIFigures"/>
      </w:pPr>
      <w:r w:rsidRPr="00B846C9">
        <w:t xml:space="preserve">Table </w:t>
      </w:r>
      <w:r w:rsidR="00E735DB">
        <w:t>8</w:t>
      </w:r>
      <w:r w:rsidR="00E4281B" w:rsidRPr="00B846C9">
        <w:t>: Timeline of key COVID-19 related events, including Australian public health response activi</w:t>
      </w:r>
      <w:r w:rsidR="00C7142F" w:rsidRPr="00B846C9">
        <w:t xml:space="preserve">ties, from </w:t>
      </w:r>
      <w:r w:rsidR="00C76B17" w:rsidRPr="00FC7BBC">
        <w:t>1</w:t>
      </w:r>
      <w:r w:rsidR="00597000" w:rsidRPr="00FC7BBC">
        <w:t> </w:t>
      </w:r>
      <w:r w:rsidR="00C76B17" w:rsidRPr="00FC7BBC">
        <w:t>March</w:t>
      </w:r>
      <w:r w:rsidR="00E55803" w:rsidRPr="00FC7BBC">
        <w:t xml:space="preserve"> to </w:t>
      </w:r>
      <w:r w:rsidR="0026096E">
        <w:t>3 May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contains the timeline of COVID-19 related events from 1 March 2019 to 3 May 2020, with a focus on aspects of Australian public health response activities including travel restrictions, border closures and quarantine requirements.&#10;"/>
      </w:tblPr>
      <w:tblGrid>
        <w:gridCol w:w="2268"/>
        <w:gridCol w:w="7936"/>
      </w:tblGrid>
      <w:tr w:rsidR="00D37854" w:rsidRPr="00B846C9" w14:paraId="3CBF9275"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12C0FA62"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105234C8"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Event / response activity</w:t>
            </w:r>
          </w:p>
        </w:tc>
      </w:tr>
      <w:tr w:rsidR="003F675E" w:rsidRPr="00FC7BBC" w14:paraId="660A85A8" w14:textId="77777777" w:rsidTr="00CE7F93">
        <w:trPr>
          <w:trHeight w:val="254"/>
        </w:trPr>
        <w:tc>
          <w:tcPr>
            <w:tcW w:w="2268" w:type="dxa"/>
            <w:shd w:val="clear" w:color="auto" w:fill="auto"/>
          </w:tcPr>
          <w:p w14:paraId="229C2A22" w14:textId="23417987" w:rsidR="003F675E" w:rsidRPr="00FC7BBC" w:rsidRDefault="003F675E" w:rsidP="003F675E">
            <w:r>
              <w:t>1 May 2020</w:t>
            </w:r>
          </w:p>
        </w:tc>
        <w:tc>
          <w:tcPr>
            <w:tcW w:w="7936" w:type="dxa"/>
            <w:shd w:val="clear" w:color="auto" w:fill="auto"/>
          </w:tcPr>
          <w:p w14:paraId="5C09262D" w14:textId="27E769E9" w:rsidR="003F675E" w:rsidRPr="00FC7BBC" w:rsidRDefault="003F675E" w:rsidP="003F675E">
            <w:r>
              <w:rPr>
                <w:lang w:val="en"/>
              </w:rPr>
              <w:t>AHPPC release</w:t>
            </w:r>
            <w:r w:rsidR="00AF7157">
              <w:rPr>
                <w:lang w:val="en"/>
              </w:rPr>
              <w:t>s</w:t>
            </w:r>
            <w:r>
              <w:rPr>
                <w:lang w:val="en"/>
              </w:rPr>
              <w:t xml:space="preserve"> a statement on risk management for re-opening boarding schools and school-based residential colleges.</w:t>
            </w:r>
            <w:r w:rsidR="00183ADD">
              <w:rPr>
                <w:vertAlign w:val="superscript"/>
                <w:lang w:val="en"/>
              </w:rPr>
              <w:t>2</w:t>
            </w:r>
          </w:p>
        </w:tc>
      </w:tr>
      <w:tr w:rsidR="00F767C7" w:rsidRPr="00FC7BBC" w14:paraId="5E70BCE5" w14:textId="77777777" w:rsidTr="00CE7F93">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C625604" w14:textId="77777777" w:rsidR="00F767C7" w:rsidRPr="00FC7BBC" w:rsidRDefault="00F767C7" w:rsidP="00F767C7">
            <w:r w:rsidRPr="00FC7BBC">
              <w:t>26 April 2020</w:t>
            </w:r>
          </w:p>
        </w:tc>
        <w:tc>
          <w:tcPr>
            <w:tcW w:w="7936" w:type="dxa"/>
            <w:shd w:val="clear" w:color="auto" w:fill="auto"/>
          </w:tcPr>
          <w:p w14:paraId="038AA42F" w14:textId="13C5CE1D" w:rsidR="00F767C7" w:rsidRPr="00FC7BBC" w:rsidRDefault="00F767C7" w:rsidP="00F767C7">
            <w:pPr>
              <w:rPr>
                <w:vertAlign w:val="superscript"/>
              </w:rPr>
            </w:pPr>
            <w:r w:rsidRPr="00FC7BBC">
              <w:t>The Australian Government launches a new voluntary coronavirus app, COVIDSafe.</w:t>
            </w:r>
            <w:r w:rsidR="00183ADD">
              <w:rPr>
                <w:vertAlign w:val="superscript"/>
              </w:rPr>
              <w:t>3</w:t>
            </w:r>
          </w:p>
          <w:p w14:paraId="78C9528C" w14:textId="77777777" w:rsidR="00F767C7" w:rsidRPr="00FC7BBC" w:rsidRDefault="00F767C7" w:rsidP="00F767C7"/>
        </w:tc>
      </w:tr>
      <w:tr w:rsidR="00F767C7" w:rsidRPr="00FC7BBC" w14:paraId="69944297" w14:textId="77777777" w:rsidTr="00CE7F93">
        <w:trPr>
          <w:trHeight w:val="717"/>
        </w:trPr>
        <w:tc>
          <w:tcPr>
            <w:tcW w:w="2268" w:type="dxa"/>
            <w:shd w:val="clear" w:color="auto" w:fill="auto"/>
          </w:tcPr>
          <w:p w14:paraId="260B76BC" w14:textId="77777777" w:rsidR="00F767C7" w:rsidRPr="00FC7BBC" w:rsidRDefault="00F767C7" w:rsidP="00F767C7">
            <w:r w:rsidRPr="00FC7BBC">
              <w:t>24 April 2020</w:t>
            </w:r>
          </w:p>
        </w:tc>
        <w:tc>
          <w:tcPr>
            <w:tcW w:w="7936" w:type="dxa"/>
            <w:shd w:val="clear" w:color="auto" w:fill="auto"/>
          </w:tcPr>
          <w:p w14:paraId="20D6C019" w14:textId="77511797" w:rsidR="00F767C7" w:rsidRPr="00FC7BBC" w:rsidRDefault="00F767C7" w:rsidP="00F767C7">
            <w:r w:rsidRPr="00FC7BBC">
              <w:t>AHPPC provides statements on the recommencement of kidney transplantation, updated advice regarding schools, and use of PPE in hospital with patients with COVID-19.</w:t>
            </w:r>
            <w:r w:rsidR="00183ADD">
              <w:rPr>
                <w:vertAlign w:val="superscript"/>
              </w:rPr>
              <w:t>4</w:t>
            </w:r>
          </w:p>
        </w:tc>
      </w:tr>
      <w:tr w:rsidR="00F767C7" w:rsidRPr="00FC7BBC" w14:paraId="4F39FBDC" w14:textId="77777777" w:rsidTr="00CE7F93">
        <w:trPr>
          <w:cnfStyle w:val="000000010000" w:firstRow="0" w:lastRow="0" w:firstColumn="0" w:lastColumn="0" w:oddVBand="0" w:evenVBand="0" w:oddHBand="0" w:evenHBand="1" w:firstRowFirstColumn="0" w:firstRowLastColumn="0" w:lastRowFirstColumn="0" w:lastRowLastColumn="0"/>
          <w:trHeight w:val="787"/>
        </w:trPr>
        <w:tc>
          <w:tcPr>
            <w:tcW w:w="2268" w:type="dxa"/>
            <w:shd w:val="clear" w:color="auto" w:fill="auto"/>
          </w:tcPr>
          <w:p w14:paraId="77CB8DF1" w14:textId="77777777" w:rsidR="00F767C7" w:rsidRPr="00FC7BBC" w:rsidRDefault="00F767C7" w:rsidP="00F767C7">
            <w:r w:rsidRPr="00FC7BBC">
              <w:t>21 April 2020</w:t>
            </w:r>
          </w:p>
        </w:tc>
        <w:tc>
          <w:tcPr>
            <w:tcW w:w="7936" w:type="dxa"/>
            <w:shd w:val="clear" w:color="auto" w:fill="auto"/>
          </w:tcPr>
          <w:p w14:paraId="571156C1" w14:textId="1B218346" w:rsidR="00F767C7" w:rsidRPr="00FC7BBC" w:rsidRDefault="00F767C7" w:rsidP="007D1498">
            <w:r w:rsidRPr="00FC7BBC">
              <w:t>AHPPC provides advice for residential aged care facilities about minimising the impact of COVID-19 with information on entry restrictions, managing illness in visitors and staff, and hygiene measures.</w:t>
            </w:r>
            <w:r w:rsidR="00183ADD">
              <w:rPr>
                <w:vertAlign w:val="superscript"/>
              </w:rPr>
              <w:t>5</w:t>
            </w:r>
          </w:p>
        </w:tc>
      </w:tr>
      <w:tr w:rsidR="00F767C7" w:rsidRPr="00FC7BBC" w14:paraId="0350198C" w14:textId="77777777" w:rsidTr="00CE7F93">
        <w:trPr>
          <w:trHeight w:val="574"/>
        </w:trPr>
        <w:tc>
          <w:tcPr>
            <w:tcW w:w="2268" w:type="dxa"/>
            <w:shd w:val="clear" w:color="auto" w:fill="auto"/>
          </w:tcPr>
          <w:p w14:paraId="7E800747" w14:textId="77777777" w:rsidR="00F767C7" w:rsidRPr="00FC7BBC" w:rsidRDefault="00F767C7" w:rsidP="00F767C7">
            <w:r w:rsidRPr="00FC7BBC">
              <w:t>21 April 2020</w:t>
            </w:r>
          </w:p>
        </w:tc>
        <w:tc>
          <w:tcPr>
            <w:tcW w:w="7936" w:type="dxa"/>
            <w:shd w:val="clear" w:color="auto" w:fill="auto"/>
          </w:tcPr>
          <w:p w14:paraId="10A41F43" w14:textId="4F2FA318" w:rsidR="00F767C7" w:rsidRPr="00FC7BBC" w:rsidRDefault="00F767C7" w:rsidP="007D1498">
            <w:r w:rsidRPr="00FC7BBC">
              <w:t>The Australian Government announces the gradual ease of restrictions on elective surgery from Tuesday 28 April 2020.</w:t>
            </w:r>
            <w:r w:rsidR="00183ADD">
              <w:rPr>
                <w:vertAlign w:val="superscript"/>
              </w:rPr>
              <w:t>6</w:t>
            </w:r>
          </w:p>
        </w:tc>
      </w:tr>
      <w:tr w:rsidR="00077661" w:rsidRPr="0009500D" w14:paraId="2003019A" w14:textId="77777777" w:rsidTr="00CE7F93">
        <w:trPr>
          <w:cnfStyle w:val="000000010000" w:firstRow="0" w:lastRow="0" w:firstColumn="0" w:lastColumn="0" w:oddVBand="0" w:evenVBand="0" w:oddHBand="0" w:evenHBand="1" w:firstRowFirstColumn="0" w:firstRowLastColumn="0" w:lastRowFirstColumn="0" w:lastRowLastColumn="0"/>
          <w:trHeight w:val="569"/>
        </w:trPr>
        <w:tc>
          <w:tcPr>
            <w:tcW w:w="2268" w:type="dxa"/>
            <w:shd w:val="clear" w:color="auto" w:fill="auto"/>
          </w:tcPr>
          <w:p w14:paraId="32F0B8EC" w14:textId="77777777" w:rsidR="00077661" w:rsidRPr="0009500D" w:rsidRDefault="00077661" w:rsidP="00077661">
            <w:r w:rsidRPr="0009500D">
              <w:t>16 April 2020</w:t>
            </w:r>
          </w:p>
        </w:tc>
        <w:tc>
          <w:tcPr>
            <w:tcW w:w="7936" w:type="dxa"/>
            <w:shd w:val="clear" w:color="auto" w:fill="auto"/>
          </w:tcPr>
          <w:p w14:paraId="57F2FDE4" w14:textId="5369AE54" w:rsidR="00077661" w:rsidRPr="0009500D" w:rsidRDefault="00077661" w:rsidP="00F91DC6">
            <w:r w:rsidRPr="0009500D">
              <w:t>AHPPC provides advice on reducing the potential risk of COVID-19 transmission in schools</w:t>
            </w:r>
            <w:r w:rsidR="002C7B31" w:rsidRPr="0009500D">
              <w:t>.</w:t>
            </w:r>
            <w:r w:rsidR="00183ADD">
              <w:rPr>
                <w:vertAlign w:val="superscript"/>
              </w:rPr>
              <w:t>7</w:t>
            </w:r>
          </w:p>
        </w:tc>
      </w:tr>
      <w:tr w:rsidR="00077661" w:rsidRPr="00731BF0" w14:paraId="1525CDE1" w14:textId="77777777" w:rsidTr="00650D81">
        <w:trPr>
          <w:trHeight w:val="907"/>
        </w:trPr>
        <w:tc>
          <w:tcPr>
            <w:tcW w:w="2268" w:type="dxa"/>
            <w:shd w:val="clear" w:color="auto" w:fill="auto"/>
          </w:tcPr>
          <w:p w14:paraId="2E612865" w14:textId="77777777" w:rsidR="00077661" w:rsidRPr="00731BF0" w:rsidRDefault="00077661" w:rsidP="00077661">
            <w:r w:rsidRPr="00731BF0">
              <w:t>9 April 2020</w:t>
            </w:r>
          </w:p>
        </w:tc>
        <w:tc>
          <w:tcPr>
            <w:tcW w:w="7936" w:type="dxa"/>
            <w:shd w:val="clear" w:color="auto" w:fill="auto"/>
          </w:tcPr>
          <w:p w14:paraId="60576E0D" w14:textId="6E808C96" w:rsidR="00077661" w:rsidRPr="00731BF0" w:rsidRDefault="00077661" w:rsidP="00077661">
            <w:pPr>
              <w:rPr>
                <w:vertAlign w:val="superscript"/>
              </w:rPr>
            </w:pPr>
            <w:r w:rsidRPr="00731BF0">
              <w:t>Air crew on international flights will be required to self-isolate at their place of residence (or hotel if not in their local city) between flights or for 14 days, whichever is shorter.</w:t>
            </w:r>
            <w:r w:rsidR="00183ADD">
              <w:rPr>
                <w:vertAlign w:val="superscript"/>
              </w:rPr>
              <w:t>8</w:t>
            </w:r>
          </w:p>
        </w:tc>
      </w:tr>
      <w:tr w:rsidR="00077661" w:rsidRPr="005454B9" w14:paraId="4E9DD708" w14:textId="77777777" w:rsidTr="00256E31">
        <w:trPr>
          <w:cnfStyle w:val="000000010000" w:firstRow="0" w:lastRow="0" w:firstColumn="0" w:lastColumn="0" w:oddVBand="0" w:evenVBand="0" w:oddHBand="0" w:evenHBand="1" w:firstRowFirstColumn="0" w:firstRowLastColumn="0" w:lastRowFirstColumn="0" w:lastRowLastColumn="0"/>
          <w:trHeight w:val="510"/>
        </w:trPr>
        <w:tc>
          <w:tcPr>
            <w:tcW w:w="2268" w:type="dxa"/>
            <w:shd w:val="clear" w:color="auto" w:fill="auto"/>
          </w:tcPr>
          <w:p w14:paraId="6657EC74" w14:textId="77777777" w:rsidR="00077661" w:rsidRPr="00B8115A" w:rsidRDefault="00077661" w:rsidP="00077661">
            <w:r w:rsidRPr="00B8115A">
              <w:t>30 March 2020</w:t>
            </w:r>
          </w:p>
        </w:tc>
        <w:tc>
          <w:tcPr>
            <w:tcW w:w="7936" w:type="dxa"/>
            <w:shd w:val="clear" w:color="auto" w:fill="auto"/>
          </w:tcPr>
          <w:p w14:paraId="5617156D" w14:textId="1018BB76" w:rsidR="00077661" w:rsidRPr="0037452B" w:rsidRDefault="00077661" w:rsidP="00077661">
            <w:r>
              <w:t>S</w:t>
            </w:r>
            <w:r w:rsidRPr="0037452B">
              <w:t>pecial provisions be applied to vulnerable people in the workplace and application of additional regional social distancing measures to combat COVID-19</w:t>
            </w:r>
            <w:r>
              <w:t>.</w:t>
            </w:r>
            <w:r w:rsidR="00183ADD">
              <w:rPr>
                <w:vertAlign w:val="superscript"/>
              </w:rPr>
              <w:t>9</w:t>
            </w:r>
            <w:r w:rsidRPr="0037452B">
              <w:t xml:space="preserve"> </w:t>
            </w:r>
          </w:p>
        </w:tc>
      </w:tr>
      <w:tr w:rsidR="00077661" w:rsidRPr="005454B9" w14:paraId="58A55FA1" w14:textId="77777777" w:rsidTr="00650D81">
        <w:tc>
          <w:tcPr>
            <w:tcW w:w="2268" w:type="dxa"/>
            <w:shd w:val="clear" w:color="auto" w:fill="auto"/>
          </w:tcPr>
          <w:p w14:paraId="184F1EFB" w14:textId="77777777" w:rsidR="00077661" w:rsidRPr="00B8115A" w:rsidRDefault="00077661" w:rsidP="00077661">
            <w:r w:rsidRPr="00B8115A">
              <w:t>29 March 2020</w:t>
            </w:r>
          </w:p>
        </w:tc>
        <w:tc>
          <w:tcPr>
            <w:tcW w:w="7936" w:type="dxa"/>
            <w:shd w:val="clear" w:color="auto" w:fill="auto"/>
          </w:tcPr>
          <w:p w14:paraId="2E644B31" w14:textId="77777777" w:rsidR="00077661" w:rsidRPr="005454B9" w:rsidRDefault="00077661" w:rsidP="00077661">
            <w:r>
              <w:t xml:space="preserve">Both indoor and outdoor </w:t>
            </w:r>
            <w:r w:rsidRPr="005454B9">
              <w:t>public gatherings limited to two persons only</w:t>
            </w:r>
            <w:r>
              <w:t>.</w:t>
            </w:r>
          </w:p>
        </w:tc>
      </w:tr>
      <w:tr w:rsidR="00077661" w:rsidRPr="005454B9" w14:paraId="6BE970C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B52929B" w14:textId="77777777" w:rsidR="00077661" w:rsidRPr="00B8115A" w:rsidRDefault="00077661" w:rsidP="00077661">
            <w:r w:rsidRPr="00B8115A">
              <w:t>28 March 2020</w:t>
            </w:r>
          </w:p>
        </w:tc>
        <w:tc>
          <w:tcPr>
            <w:tcW w:w="7936" w:type="dxa"/>
            <w:shd w:val="clear" w:color="auto" w:fill="auto"/>
          </w:tcPr>
          <w:p w14:paraId="09CF2C76" w14:textId="77777777" w:rsidR="00077661" w:rsidRPr="005454B9" w:rsidRDefault="00077661" w:rsidP="00077661">
            <w:r w:rsidRPr="005454B9">
              <w:t>All people entering Australia required to undertake a mandatory 14-day quarantine at designated facilities (e.g. hotels) in their port of arrival.</w:t>
            </w:r>
          </w:p>
        </w:tc>
      </w:tr>
      <w:tr w:rsidR="00077661" w:rsidRPr="005454B9" w14:paraId="514DE546" w14:textId="77777777" w:rsidTr="00650D81">
        <w:tc>
          <w:tcPr>
            <w:tcW w:w="2268" w:type="dxa"/>
            <w:shd w:val="clear" w:color="auto" w:fill="auto"/>
          </w:tcPr>
          <w:p w14:paraId="759847D3" w14:textId="77777777" w:rsidR="00077661" w:rsidRPr="00B8115A" w:rsidRDefault="00077661" w:rsidP="00077661">
            <w:r w:rsidRPr="00B8115A">
              <w:t>26 March 2020</w:t>
            </w:r>
          </w:p>
        </w:tc>
        <w:tc>
          <w:tcPr>
            <w:tcW w:w="7936" w:type="dxa"/>
            <w:shd w:val="clear" w:color="auto" w:fill="auto"/>
          </w:tcPr>
          <w:p w14:paraId="6E085911" w14:textId="77777777" w:rsidR="00077661" w:rsidRPr="005454B9" w:rsidRDefault="00077661" w:rsidP="00077661">
            <w:r w:rsidRPr="005454B9">
              <w:t>Restricted movement into certain remote areas to protect community members from COVID-19</w:t>
            </w:r>
            <w:r>
              <w:t>.</w:t>
            </w:r>
          </w:p>
        </w:tc>
      </w:tr>
      <w:tr w:rsidR="00077661" w:rsidRPr="005454B9" w14:paraId="604D464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34619143" w14:textId="77777777" w:rsidR="00077661" w:rsidRPr="00B8115A" w:rsidRDefault="00077661" w:rsidP="00077661">
            <w:r w:rsidRPr="00B8115A">
              <w:t>24 March 2020</w:t>
            </w:r>
          </w:p>
        </w:tc>
        <w:tc>
          <w:tcPr>
            <w:tcW w:w="7936" w:type="dxa"/>
            <w:shd w:val="clear" w:color="auto" w:fill="auto"/>
          </w:tcPr>
          <w:p w14:paraId="1E0E8139" w14:textId="77777777" w:rsidR="00077661" w:rsidRPr="00497B55" w:rsidRDefault="00077661" w:rsidP="00800884">
            <w:pPr>
              <w:pStyle w:val="ListParagraph"/>
              <w:numPr>
                <w:ilvl w:val="0"/>
                <w:numId w:val="6"/>
              </w:numPr>
            </w:pPr>
            <w:r w:rsidRPr="00497B55">
              <w:t>Temporary suspension of all non-urgent elective procedures in both the public and private sector;</w:t>
            </w:r>
          </w:p>
          <w:p w14:paraId="2D801EEE" w14:textId="77777777" w:rsidR="00077661" w:rsidRPr="00497B55" w:rsidRDefault="00077661" w:rsidP="00800884">
            <w:pPr>
              <w:pStyle w:val="ListParagraph"/>
              <w:numPr>
                <w:ilvl w:val="0"/>
                <w:numId w:val="6"/>
              </w:numPr>
            </w:pPr>
            <w:r w:rsidRPr="00497B55">
              <w:t>Progressive scale up of social distancing measures with stronger measures in relation to non-essential gatherings, and considerations of further more intense options</w:t>
            </w:r>
            <w:r>
              <w:t>; and</w:t>
            </w:r>
          </w:p>
          <w:p w14:paraId="272F6548" w14:textId="77777777" w:rsidR="00077661" w:rsidRPr="00497B55" w:rsidRDefault="00077661" w:rsidP="00800884">
            <w:pPr>
              <w:pStyle w:val="ListParagraph"/>
              <w:numPr>
                <w:ilvl w:val="0"/>
                <w:numId w:val="6"/>
              </w:numPr>
            </w:pPr>
            <w:r w:rsidRPr="00497B55">
              <w:t>Aged care providers limit visits to a maximum of two visitors at one time per day.</w:t>
            </w:r>
          </w:p>
        </w:tc>
      </w:tr>
      <w:tr w:rsidR="00077661" w:rsidRPr="005454B9" w14:paraId="50E4678F" w14:textId="77777777" w:rsidTr="00650D81">
        <w:tc>
          <w:tcPr>
            <w:tcW w:w="2268" w:type="dxa"/>
            <w:shd w:val="clear" w:color="auto" w:fill="auto"/>
          </w:tcPr>
          <w:p w14:paraId="0F8F25A9" w14:textId="77777777" w:rsidR="00077661" w:rsidRPr="00B8115A" w:rsidRDefault="00077661" w:rsidP="00077661">
            <w:r w:rsidRPr="00B8115A">
              <w:lastRenderedPageBreak/>
              <w:t>25 March 2020</w:t>
            </w:r>
          </w:p>
        </w:tc>
        <w:tc>
          <w:tcPr>
            <w:tcW w:w="7936" w:type="dxa"/>
            <w:shd w:val="clear" w:color="auto" w:fill="auto"/>
          </w:tcPr>
          <w:p w14:paraId="01A47986" w14:textId="77777777" w:rsidR="00077661" w:rsidRPr="00497B55" w:rsidRDefault="00077661" w:rsidP="00800884">
            <w:pPr>
              <w:pStyle w:val="ListParagraph"/>
              <w:numPr>
                <w:ilvl w:val="0"/>
                <w:numId w:val="7"/>
              </w:numPr>
            </w:pPr>
            <w:r w:rsidRPr="00497B55">
              <w:t>School-based immunisation programs, with the exception of the delivery of meningococcal ACWY vaccine, are paused; and</w:t>
            </w:r>
          </w:p>
          <w:p w14:paraId="1DD6B4D7" w14:textId="77777777" w:rsidR="00077661" w:rsidRPr="00497B55" w:rsidRDefault="00077661" w:rsidP="00800884">
            <w:pPr>
              <w:pStyle w:val="ListParagraph"/>
              <w:numPr>
                <w:ilvl w:val="0"/>
                <w:numId w:val="7"/>
              </w:numPr>
            </w:pPr>
            <w:r w:rsidRPr="00497B55">
              <w:t>Australian citizens and Australian permanent residents are restricted from travelling overseas.</w:t>
            </w:r>
          </w:p>
        </w:tc>
      </w:tr>
      <w:tr w:rsidR="00077661" w:rsidRPr="005454B9" w14:paraId="1B3980AE"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565BAEA" w14:textId="77777777" w:rsidR="00077661" w:rsidRPr="00B8115A" w:rsidRDefault="00077661" w:rsidP="00077661">
            <w:r w:rsidRPr="00B8115A">
              <w:t>21 March 2020</w:t>
            </w:r>
          </w:p>
        </w:tc>
        <w:tc>
          <w:tcPr>
            <w:tcW w:w="7936" w:type="dxa"/>
            <w:shd w:val="clear" w:color="auto" w:fill="auto"/>
          </w:tcPr>
          <w:p w14:paraId="0AC0A2FD" w14:textId="77777777" w:rsidR="00077661" w:rsidRPr="005454B9" w:rsidRDefault="00077661" w:rsidP="00077661">
            <w:r w:rsidRPr="005454B9">
              <w:t>Qld, WA, NT and SA close borders to non-essential travellers</w:t>
            </w:r>
            <w:r>
              <w:t>.</w:t>
            </w:r>
          </w:p>
        </w:tc>
      </w:tr>
      <w:tr w:rsidR="00077661" w:rsidRPr="005454B9" w14:paraId="1F0E980F" w14:textId="77777777" w:rsidTr="00650D81">
        <w:tc>
          <w:tcPr>
            <w:tcW w:w="2268" w:type="dxa"/>
            <w:shd w:val="clear" w:color="auto" w:fill="auto"/>
          </w:tcPr>
          <w:p w14:paraId="080A529B" w14:textId="77777777" w:rsidR="00077661" w:rsidRPr="00B8115A" w:rsidRDefault="00077661" w:rsidP="00077661">
            <w:r w:rsidRPr="00B8115A">
              <w:t>20 March 2020</w:t>
            </w:r>
          </w:p>
        </w:tc>
        <w:tc>
          <w:tcPr>
            <w:tcW w:w="7936" w:type="dxa"/>
            <w:shd w:val="clear" w:color="auto" w:fill="auto"/>
          </w:tcPr>
          <w:p w14:paraId="0F0FAB0D" w14:textId="77777777" w:rsidR="00077661" w:rsidRPr="00566945" w:rsidRDefault="00077661" w:rsidP="00800884">
            <w:pPr>
              <w:pStyle w:val="ListParagraph"/>
              <w:numPr>
                <w:ilvl w:val="0"/>
                <w:numId w:val="5"/>
              </w:numPr>
            </w:pPr>
            <w:r w:rsidRPr="00566945">
              <w:t>Travel ban on foreign nationals entering Australia;</w:t>
            </w:r>
          </w:p>
          <w:p w14:paraId="6721C1AD" w14:textId="77777777" w:rsidR="00077661" w:rsidRPr="00566945" w:rsidRDefault="00077661" w:rsidP="00800884">
            <w:pPr>
              <w:pStyle w:val="ListParagraph"/>
              <w:numPr>
                <w:ilvl w:val="0"/>
                <w:numId w:val="5"/>
              </w:numPr>
            </w:pPr>
            <w:r w:rsidRPr="00566945">
              <w:t>Restriction of travel to remote communities; and</w:t>
            </w:r>
          </w:p>
          <w:p w14:paraId="150FED48" w14:textId="77777777" w:rsidR="00077661" w:rsidRPr="00566945" w:rsidRDefault="00077661" w:rsidP="00800884">
            <w:pPr>
              <w:pStyle w:val="ListParagraph"/>
              <w:numPr>
                <w:ilvl w:val="0"/>
                <w:numId w:val="5"/>
              </w:numPr>
            </w:pPr>
            <w:r w:rsidRPr="00566945">
              <w:t>Tasmania closes borders to non-essential travellers.</w:t>
            </w:r>
          </w:p>
        </w:tc>
      </w:tr>
      <w:tr w:rsidR="00077661" w:rsidRPr="005454B9" w14:paraId="382F5834" w14:textId="77777777" w:rsidTr="00C70970">
        <w:trPr>
          <w:cnfStyle w:val="000000010000" w:firstRow="0" w:lastRow="0" w:firstColumn="0" w:lastColumn="0" w:oddVBand="0" w:evenVBand="0" w:oddHBand="0" w:evenHBand="1" w:firstRowFirstColumn="0" w:firstRowLastColumn="0" w:lastRowFirstColumn="0" w:lastRowLastColumn="0"/>
          <w:trHeight w:val="1361"/>
        </w:trPr>
        <w:tc>
          <w:tcPr>
            <w:tcW w:w="2268" w:type="dxa"/>
            <w:shd w:val="clear" w:color="auto" w:fill="auto"/>
          </w:tcPr>
          <w:p w14:paraId="0DEC3412" w14:textId="77777777" w:rsidR="00077661" w:rsidRPr="00B8115A" w:rsidRDefault="00077661" w:rsidP="00077661">
            <w:r w:rsidRPr="00B8115A">
              <w:t>18 March 2020</w:t>
            </w:r>
          </w:p>
        </w:tc>
        <w:tc>
          <w:tcPr>
            <w:tcW w:w="7936" w:type="dxa"/>
            <w:shd w:val="clear" w:color="auto" w:fill="auto"/>
          </w:tcPr>
          <w:p w14:paraId="399647FE" w14:textId="77777777" w:rsidR="00077661" w:rsidRPr="00B8115A" w:rsidRDefault="00077661" w:rsidP="00800884">
            <w:pPr>
              <w:pStyle w:val="ListParagraph"/>
              <w:numPr>
                <w:ilvl w:val="0"/>
                <w:numId w:val="3"/>
              </w:numPr>
            </w:pPr>
            <w:r w:rsidRPr="00B8115A">
              <w:t>DFAT raises travel advice for all overseas destinations to Level 4 'Do Not Travel'</w:t>
            </w:r>
            <w:r>
              <w:t>;</w:t>
            </w:r>
          </w:p>
          <w:p w14:paraId="5554B09E" w14:textId="77777777" w:rsidR="00077661" w:rsidRPr="002402B0" w:rsidRDefault="00077661" w:rsidP="00800884">
            <w:pPr>
              <w:pStyle w:val="ListParagraph"/>
              <w:numPr>
                <w:ilvl w:val="0"/>
                <w:numId w:val="3"/>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2D0872F8" w14:textId="77777777" w:rsidR="00077661" w:rsidRPr="00B8115A" w:rsidRDefault="00077661" w:rsidP="00800884">
            <w:pPr>
              <w:pStyle w:val="ListParagraph"/>
              <w:numPr>
                <w:ilvl w:val="0"/>
                <w:numId w:val="3"/>
              </w:numPr>
            </w:pPr>
            <w:r w:rsidRPr="00566945">
              <w:t>Restrictions on indoor gatherings.</w:t>
            </w:r>
          </w:p>
        </w:tc>
      </w:tr>
      <w:tr w:rsidR="00077661" w:rsidRPr="005454B9" w14:paraId="10873E78" w14:textId="77777777" w:rsidTr="00650D81">
        <w:tc>
          <w:tcPr>
            <w:tcW w:w="2268" w:type="dxa"/>
            <w:shd w:val="clear" w:color="auto" w:fill="auto"/>
          </w:tcPr>
          <w:p w14:paraId="0B57A101" w14:textId="77777777" w:rsidR="00077661" w:rsidRPr="00B8115A" w:rsidRDefault="00077661" w:rsidP="00077661">
            <w:r w:rsidRPr="00B8115A">
              <w:t>1</w:t>
            </w:r>
            <w:r>
              <w:t>6</w:t>
            </w:r>
            <w:r w:rsidRPr="00B8115A">
              <w:t xml:space="preserve"> March 2020</w:t>
            </w:r>
          </w:p>
        </w:tc>
        <w:tc>
          <w:tcPr>
            <w:tcW w:w="7936" w:type="dxa"/>
            <w:shd w:val="clear" w:color="auto" w:fill="auto"/>
          </w:tcPr>
          <w:p w14:paraId="3BC85C3C" w14:textId="77777777" w:rsidR="00077661" w:rsidRPr="005454B9" w:rsidRDefault="00077661" w:rsidP="00077661">
            <w:r w:rsidRPr="00566945">
              <w:t>Non-essential static gatherings of &gt; 500 people banned.</w:t>
            </w:r>
          </w:p>
        </w:tc>
      </w:tr>
      <w:tr w:rsidR="00077661" w:rsidRPr="005454B9" w14:paraId="557047CB"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F743ED0" w14:textId="77777777" w:rsidR="00077661" w:rsidRPr="00B8115A" w:rsidRDefault="00077661" w:rsidP="00077661">
            <w:r w:rsidRPr="00B8115A">
              <w:t>1</w:t>
            </w:r>
            <w:r>
              <w:t>5</w:t>
            </w:r>
            <w:r w:rsidRPr="00B8115A">
              <w:t xml:space="preserve"> March 2020</w:t>
            </w:r>
          </w:p>
        </w:tc>
        <w:tc>
          <w:tcPr>
            <w:tcW w:w="7936" w:type="dxa"/>
            <w:shd w:val="clear" w:color="auto" w:fill="auto"/>
          </w:tcPr>
          <w:p w14:paraId="199A7467" w14:textId="77777777" w:rsidR="00077661" w:rsidRPr="005454B9" w:rsidRDefault="00077661" w:rsidP="00077661">
            <w:r w:rsidRPr="00566945">
              <w:t>All overseas arrivals required to self-isolate for 14 days and cruise ship arrivals banned.</w:t>
            </w:r>
          </w:p>
        </w:tc>
      </w:tr>
      <w:tr w:rsidR="00077661" w:rsidRPr="005454B9" w14:paraId="0B144882" w14:textId="77777777" w:rsidTr="00650D81">
        <w:tc>
          <w:tcPr>
            <w:tcW w:w="2268" w:type="dxa"/>
            <w:shd w:val="clear" w:color="auto" w:fill="auto"/>
          </w:tcPr>
          <w:p w14:paraId="4F7F0F50" w14:textId="77777777" w:rsidR="00077661" w:rsidRPr="00B8115A" w:rsidRDefault="00077661" w:rsidP="00077661">
            <w:r w:rsidRPr="00B8115A">
              <w:t>8 March 2020</w:t>
            </w:r>
          </w:p>
        </w:tc>
        <w:tc>
          <w:tcPr>
            <w:tcW w:w="7936" w:type="dxa"/>
            <w:shd w:val="clear" w:color="auto" w:fill="auto"/>
          </w:tcPr>
          <w:p w14:paraId="587B3E5D" w14:textId="77777777" w:rsidR="00077661" w:rsidRPr="005454B9" w:rsidRDefault="00077661" w:rsidP="00077661">
            <w:r>
              <w:t>R</w:t>
            </w:r>
            <w:r w:rsidRPr="005454B9">
              <w:t>estrictions on COVID-19 contacts and travellers from listed higher risk countries</w:t>
            </w:r>
            <w:r>
              <w:t>.</w:t>
            </w:r>
          </w:p>
        </w:tc>
      </w:tr>
      <w:tr w:rsidR="00077661" w:rsidRPr="005454B9" w14:paraId="5356067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42E6B16" w14:textId="77777777" w:rsidR="00077661" w:rsidRPr="00B8115A" w:rsidRDefault="00077661" w:rsidP="00077661">
            <w:r w:rsidRPr="00B8115A">
              <w:t>5 March 2020</w:t>
            </w:r>
          </w:p>
        </w:tc>
        <w:tc>
          <w:tcPr>
            <w:tcW w:w="7936" w:type="dxa"/>
            <w:shd w:val="clear" w:color="auto" w:fill="auto"/>
          </w:tcPr>
          <w:p w14:paraId="23CEE5E3" w14:textId="77777777" w:rsidR="00077661" w:rsidRPr="005454B9" w:rsidRDefault="00077661" w:rsidP="00077661">
            <w:r w:rsidRPr="005454B9">
              <w:t>Restrictions on travel from Republic of Korea</w:t>
            </w:r>
            <w:r>
              <w:t>.</w:t>
            </w:r>
          </w:p>
        </w:tc>
      </w:tr>
      <w:tr w:rsidR="00077661" w:rsidRPr="005454B9" w14:paraId="72ED8032" w14:textId="77777777" w:rsidTr="00650D81">
        <w:tc>
          <w:tcPr>
            <w:tcW w:w="2268" w:type="dxa"/>
            <w:shd w:val="clear" w:color="auto" w:fill="auto"/>
          </w:tcPr>
          <w:p w14:paraId="2642C445" w14:textId="77777777" w:rsidR="00077661" w:rsidRPr="00B8115A" w:rsidRDefault="00077661" w:rsidP="00077661">
            <w:r w:rsidRPr="00B8115A">
              <w:t>1 March 2020</w:t>
            </w:r>
          </w:p>
        </w:tc>
        <w:tc>
          <w:tcPr>
            <w:tcW w:w="7936" w:type="dxa"/>
            <w:shd w:val="clear" w:color="auto" w:fill="auto"/>
          </w:tcPr>
          <w:p w14:paraId="6A705804" w14:textId="77777777" w:rsidR="00077661" w:rsidRPr="005454B9" w:rsidRDefault="00077661" w:rsidP="00077661">
            <w:r w:rsidRPr="005454B9">
              <w:t>Restrictions on travel from Islamic Republic of Iran</w:t>
            </w:r>
            <w:r>
              <w:t>.</w:t>
            </w:r>
          </w:p>
        </w:tc>
      </w:tr>
    </w:tbl>
    <w:p w14:paraId="4462FB90" w14:textId="7F9C1A3E" w:rsidR="0098379C" w:rsidRPr="00731BF0" w:rsidRDefault="0098379C" w:rsidP="0098379C">
      <w:pPr>
        <w:pStyle w:val="Heading1"/>
      </w:pPr>
      <w:r w:rsidRPr="00731BF0">
        <w:t>International situation</w:t>
      </w:r>
      <w:r w:rsidR="00183ADD">
        <w:rPr>
          <w:vertAlign w:val="superscript"/>
        </w:rPr>
        <w:t>10</w:t>
      </w:r>
    </w:p>
    <w:p w14:paraId="24599FB3" w14:textId="1A0F1098" w:rsidR="0098379C" w:rsidRDefault="0098379C" w:rsidP="0098379C">
      <w:r w:rsidRPr="00FC7BBC">
        <w:t xml:space="preserve">As at </w:t>
      </w:r>
      <w:r>
        <w:t>10:00</w:t>
      </w:r>
      <w:r w:rsidRPr="00FC7BBC">
        <w:t xml:space="preserve"> </w:t>
      </w:r>
      <w:r>
        <w:t>C</w:t>
      </w:r>
      <w:r w:rsidRPr="00FC7BBC">
        <w:t xml:space="preserve">EST </w:t>
      </w:r>
      <w:r>
        <w:t>3 May</w:t>
      </w:r>
      <w:r w:rsidRPr="00FC7BBC">
        <w:t xml:space="preserve"> 2020, the number of confirmed COVID-19 cases reported to the World Health Organization (WHO) was </w:t>
      </w:r>
      <w:r>
        <w:t xml:space="preserve">3,349,786 </w:t>
      </w:r>
      <w:r w:rsidRPr="00FC7BBC">
        <w:t>globally. COVID-19 was reported across a total of 216 countries, territories and areas.</w:t>
      </w:r>
      <w:r>
        <w:t xml:space="preserve"> Global cumulative cases reported as of </w:t>
      </w:r>
      <w:r w:rsidRPr="00D00512">
        <w:t xml:space="preserve">3 May </w:t>
      </w:r>
      <w:r>
        <w:t xml:space="preserve">2020 were 19% higher than the total as of the previous week. The proportional rate of increase in new cases per week has been declining, though the increase in total cases remains consistent (Table </w:t>
      </w:r>
      <w:r w:rsidR="00E735DB">
        <w:t>9</w:t>
      </w:r>
      <w:r>
        <w:t>).</w:t>
      </w:r>
    </w:p>
    <w:p w14:paraId="1D506E72" w14:textId="55444E40" w:rsidR="0098379C" w:rsidRPr="003C1379" w:rsidRDefault="0098379C" w:rsidP="0098379C">
      <w:pPr>
        <w:pStyle w:val="CDIFigures"/>
      </w:pPr>
      <w:r w:rsidRPr="003C1379">
        <w:t xml:space="preserve">Table </w:t>
      </w:r>
      <w:r w:rsidR="00E735DB">
        <w:t>9</w:t>
      </w:r>
      <w:r>
        <w:t>:</w:t>
      </w:r>
      <w:r w:rsidRPr="003C1379">
        <w:t xml:space="preserve"> Global COVID-19 cases as reported to the WHO</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the growth in the global cumulative number of COVID-19 cases for successive weeks. While global case numbers are currently increasing by around half a million cases per week, the proportional rate of increase has diminished steadily in recent weeks.&#10;"/>
      </w:tblPr>
      <w:tblGrid>
        <w:gridCol w:w="3544"/>
        <w:gridCol w:w="1662"/>
        <w:gridCol w:w="1663"/>
        <w:gridCol w:w="1662"/>
        <w:gridCol w:w="1663"/>
      </w:tblGrid>
      <w:tr w:rsidR="0098379C" w:rsidRPr="008E6002" w14:paraId="1D74E716" w14:textId="77777777" w:rsidTr="00AB659C">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4" w:space="0" w:color="FFFFFF" w:themeColor="background1"/>
              <w:right w:val="single" w:sz="4" w:space="0" w:color="FFFFFF" w:themeColor="background1"/>
            </w:tcBorders>
          </w:tcPr>
          <w:p w14:paraId="31A9CBC7" w14:textId="77777777" w:rsidR="0098379C" w:rsidRPr="008E6002" w:rsidRDefault="0098379C" w:rsidP="00AB659C">
            <w:pPr>
              <w:jc w:val="center"/>
              <w:rPr>
                <w:color w:val="FFFFFF" w:themeColor="background1"/>
              </w:rPr>
            </w:pPr>
            <w:r w:rsidRPr="008E6002">
              <w:rPr>
                <w:color w:val="FFFFFF" w:themeColor="background1"/>
              </w:rPr>
              <w:t>Measures</w:t>
            </w:r>
          </w:p>
        </w:tc>
        <w:tc>
          <w:tcPr>
            <w:tcW w:w="6650" w:type="dxa"/>
            <w:gridSpan w:val="4"/>
            <w:tcBorders>
              <w:left w:val="single" w:sz="4" w:space="0" w:color="FFFFFF" w:themeColor="background1"/>
              <w:bottom w:val="single" w:sz="4" w:space="0" w:color="FFFFFF" w:themeColor="background1"/>
            </w:tcBorders>
          </w:tcPr>
          <w:p w14:paraId="59FB6C41" w14:textId="77777777" w:rsidR="0098379C" w:rsidRPr="008E6002" w:rsidRDefault="0098379C" w:rsidP="00AB659C">
            <w:pPr>
              <w:jc w:val="center"/>
              <w:rPr>
                <w:color w:val="FFFFFF" w:themeColor="background1"/>
              </w:rPr>
            </w:pPr>
            <w:r w:rsidRPr="008E6002">
              <w:rPr>
                <w:color w:val="FFFFFF" w:themeColor="background1"/>
              </w:rPr>
              <w:t>Reporting period end</w:t>
            </w:r>
          </w:p>
        </w:tc>
      </w:tr>
      <w:tr w:rsidR="0098379C" w:rsidRPr="008E6002" w14:paraId="3A8A970B" w14:textId="77777777" w:rsidTr="00E735DB">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4" w:space="0" w:color="FFFFFF" w:themeColor="background1"/>
              <w:right w:val="single" w:sz="4" w:space="0" w:color="FFFFFF" w:themeColor="background1"/>
            </w:tcBorders>
          </w:tcPr>
          <w:p w14:paraId="28D1F8EE" w14:textId="77777777" w:rsidR="0098379C" w:rsidRPr="008E6002" w:rsidRDefault="0098379C" w:rsidP="00AB659C">
            <w:pPr>
              <w:rPr>
                <w:color w:val="FFFFFF" w:themeColor="background1"/>
              </w:rPr>
            </w:pPr>
          </w:p>
        </w:tc>
        <w:tc>
          <w:tcPr>
            <w:tcW w:w="1662" w:type="dxa"/>
            <w:tcBorders>
              <w:top w:val="single" w:sz="4" w:space="0" w:color="FFFFFF" w:themeColor="background1"/>
              <w:left w:val="single" w:sz="4" w:space="0" w:color="FFFFFF" w:themeColor="background1"/>
              <w:right w:val="single" w:sz="4" w:space="0" w:color="FFFFFF" w:themeColor="background1"/>
            </w:tcBorders>
          </w:tcPr>
          <w:p w14:paraId="1A47964F" w14:textId="77777777" w:rsidR="0098379C" w:rsidRPr="008E6002" w:rsidRDefault="0098379C" w:rsidP="00AB659C">
            <w:pPr>
              <w:jc w:val="center"/>
              <w:rPr>
                <w:color w:val="FFFFFF" w:themeColor="background1"/>
              </w:rPr>
            </w:pPr>
            <w:r w:rsidRPr="008E6002">
              <w:rPr>
                <w:color w:val="FFFFFF" w:themeColor="background1"/>
              </w:rPr>
              <w:t>12 April 2020</w:t>
            </w:r>
          </w:p>
        </w:tc>
        <w:tc>
          <w:tcPr>
            <w:tcW w:w="1663" w:type="dxa"/>
            <w:tcBorders>
              <w:top w:val="single" w:sz="4" w:space="0" w:color="FFFFFF" w:themeColor="background1"/>
              <w:left w:val="single" w:sz="4" w:space="0" w:color="FFFFFF" w:themeColor="background1"/>
              <w:right w:val="single" w:sz="4" w:space="0" w:color="FFFFFF" w:themeColor="background1"/>
            </w:tcBorders>
          </w:tcPr>
          <w:p w14:paraId="475E11FE" w14:textId="77777777" w:rsidR="0098379C" w:rsidRPr="008E6002" w:rsidRDefault="0098379C" w:rsidP="00AB659C">
            <w:pPr>
              <w:jc w:val="center"/>
              <w:rPr>
                <w:color w:val="FFFFFF" w:themeColor="background1"/>
              </w:rPr>
            </w:pPr>
            <w:r w:rsidRPr="008E6002">
              <w:rPr>
                <w:color w:val="FFFFFF" w:themeColor="background1"/>
              </w:rPr>
              <w:t>19 April 2020</w:t>
            </w:r>
          </w:p>
        </w:tc>
        <w:tc>
          <w:tcPr>
            <w:tcW w:w="1662" w:type="dxa"/>
            <w:tcBorders>
              <w:top w:val="single" w:sz="4" w:space="0" w:color="FFFFFF" w:themeColor="background1"/>
              <w:left w:val="single" w:sz="4" w:space="0" w:color="FFFFFF" w:themeColor="background1"/>
              <w:right w:val="single" w:sz="4" w:space="0" w:color="FFFFFF" w:themeColor="background1"/>
            </w:tcBorders>
          </w:tcPr>
          <w:p w14:paraId="7EE50713" w14:textId="77777777" w:rsidR="0098379C" w:rsidRPr="008E6002" w:rsidRDefault="0098379C" w:rsidP="00AB659C">
            <w:pPr>
              <w:jc w:val="center"/>
              <w:rPr>
                <w:color w:val="FFFFFF" w:themeColor="background1"/>
              </w:rPr>
            </w:pPr>
            <w:r w:rsidRPr="008E6002">
              <w:rPr>
                <w:color w:val="FFFFFF" w:themeColor="background1"/>
              </w:rPr>
              <w:t>26 April 2020</w:t>
            </w:r>
          </w:p>
        </w:tc>
        <w:tc>
          <w:tcPr>
            <w:tcW w:w="1663" w:type="dxa"/>
            <w:tcBorders>
              <w:top w:val="single" w:sz="4" w:space="0" w:color="FFFFFF" w:themeColor="background1"/>
              <w:left w:val="single" w:sz="4" w:space="0" w:color="FFFFFF" w:themeColor="background1"/>
            </w:tcBorders>
          </w:tcPr>
          <w:p w14:paraId="334D60E2" w14:textId="0690BC82" w:rsidR="0098379C" w:rsidRPr="008E6002" w:rsidRDefault="0098379C" w:rsidP="00AB659C">
            <w:pPr>
              <w:jc w:val="center"/>
              <w:rPr>
                <w:color w:val="FFFFFF" w:themeColor="background1"/>
              </w:rPr>
            </w:pPr>
            <w:r>
              <w:rPr>
                <w:color w:val="FFFFFF" w:themeColor="background1"/>
              </w:rPr>
              <w:t>3 May 2020</w:t>
            </w:r>
          </w:p>
        </w:tc>
      </w:tr>
      <w:tr w:rsidR="0098379C" w:rsidRPr="00552CE6" w14:paraId="3957FD35" w14:textId="77777777" w:rsidTr="00E735DB">
        <w:tc>
          <w:tcPr>
            <w:tcW w:w="3544" w:type="dxa"/>
          </w:tcPr>
          <w:p w14:paraId="71D14BC6" w14:textId="77777777" w:rsidR="0098379C" w:rsidRPr="00552CE6" w:rsidRDefault="0098379C" w:rsidP="00AB659C">
            <w:r w:rsidRPr="00552CE6">
              <w:t>Total cumulative cases</w:t>
            </w:r>
          </w:p>
        </w:tc>
        <w:tc>
          <w:tcPr>
            <w:tcW w:w="1662" w:type="dxa"/>
          </w:tcPr>
          <w:p w14:paraId="0554CF6A" w14:textId="77777777" w:rsidR="0098379C" w:rsidRPr="00552CE6" w:rsidRDefault="0098379C" w:rsidP="00AB659C">
            <w:pPr>
              <w:jc w:val="center"/>
            </w:pPr>
            <w:r w:rsidRPr="00552CE6">
              <w:t>1,696,588</w:t>
            </w:r>
          </w:p>
        </w:tc>
        <w:tc>
          <w:tcPr>
            <w:tcW w:w="1663" w:type="dxa"/>
          </w:tcPr>
          <w:p w14:paraId="21A5B8F3" w14:textId="77777777" w:rsidR="0098379C" w:rsidRPr="00552CE6" w:rsidRDefault="0098379C" w:rsidP="00AB659C">
            <w:pPr>
              <w:jc w:val="center"/>
            </w:pPr>
            <w:r w:rsidRPr="00552CE6">
              <w:t>2,241,778</w:t>
            </w:r>
          </w:p>
        </w:tc>
        <w:tc>
          <w:tcPr>
            <w:tcW w:w="1662" w:type="dxa"/>
          </w:tcPr>
          <w:p w14:paraId="6DB518E4" w14:textId="77777777" w:rsidR="0098379C" w:rsidRPr="00552CE6" w:rsidRDefault="0098379C" w:rsidP="00AB659C">
            <w:pPr>
              <w:jc w:val="center"/>
            </w:pPr>
            <w:r w:rsidRPr="00552CE6">
              <w:t>2,804,796</w:t>
            </w:r>
          </w:p>
        </w:tc>
        <w:tc>
          <w:tcPr>
            <w:tcW w:w="1663" w:type="dxa"/>
          </w:tcPr>
          <w:p w14:paraId="5788E221" w14:textId="77777777" w:rsidR="0098379C" w:rsidRPr="00552CE6" w:rsidRDefault="0098379C" w:rsidP="00AB659C">
            <w:pPr>
              <w:jc w:val="center"/>
            </w:pPr>
            <w:r>
              <w:t>3,349,786</w:t>
            </w:r>
          </w:p>
        </w:tc>
      </w:tr>
      <w:tr w:rsidR="0098379C" w:rsidRPr="00552CE6" w14:paraId="0BDF5159" w14:textId="77777777" w:rsidTr="00E735DB">
        <w:trPr>
          <w:cnfStyle w:val="000000010000" w:firstRow="0" w:lastRow="0" w:firstColumn="0" w:lastColumn="0" w:oddVBand="0" w:evenVBand="0" w:oddHBand="0" w:evenHBand="1" w:firstRowFirstColumn="0" w:firstRowLastColumn="0" w:lastRowFirstColumn="0" w:lastRowLastColumn="0"/>
        </w:trPr>
        <w:tc>
          <w:tcPr>
            <w:tcW w:w="3544" w:type="dxa"/>
          </w:tcPr>
          <w:p w14:paraId="7F999F56" w14:textId="77777777" w:rsidR="0098379C" w:rsidRPr="00552CE6" w:rsidRDefault="0098379C" w:rsidP="00AB659C">
            <w:r>
              <w:t>Total case difference</w:t>
            </w:r>
          </w:p>
        </w:tc>
        <w:tc>
          <w:tcPr>
            <w:tcW w:w="1662" w:type="dxa"/>
          </w:tcPr>
          <w:p w14:paraId="43829237" w14:textId="77777777" w:rsidR="0098379C" w:rsidRPr="00552CE6" w:rsidRDefault="0098379C" w:rsidP="00AB659C">
            <w:pPr>
              <w:jc w:val="center"/>
            </w:pPr>
            <w:r>
              <w:t>562,830</w:t>
            </w:r>
          </w:p>
        </w:tc>
        <w:tc>
          <w:tcPr>
            <w:tcW w:w="1663" w:type="dxa"/>
          </w:tcPr>
          <w:p w14:paraId="03301815" w14:textId="77777777" w:rsidR="0098379C" w:rsidRPr="00552CE6" w:rsidRDefault="0098379C" w:rsidP="00AB659C">
            <w:pPr>
              <w:jc w:val="center"/>
            </w:pPr>
            <w:r>
              <w:t>545,190</w:t>
            </w:r>
          </w:p>
        </w:tc>
        <w:tc>
          <w:tcPr>
            <w:tcW w:w="1662" w:type="dxa"/>
          </w:tcPr>
          <w:p w14:paraId="671897C5" w14:textId="77777777" w:rsidR="0098379C" w:rsidRPr="00552CE6" w:rsidRDefault="0098379C" w:rsidP="00AB659C">
            <w:pPr>
              <w:jc w:val="center"/>
            </w:pPr>
            <w:r>
              <w:t>563,018</w:t>
            </w:r>
          </w:p>
        </w:tc>
        <w:tc>
          <w:tcPr>
            <w:tcW w:w="1663" w:type="dxa"/>
          </w:tcPr>
          <w:p w14:paraId="35835EF9" w14:textId="77777777" w:rsidR="0098379C" w:rsidRDefault="0098379C" w:rsidP="00AB659C">
            <w:pPr>
              <w:jc w:val="center"/>
            </w:pPr>
            <w:r>
              <w:t>544,990</w:t>
            </w:r>
          </w:p>
        </w:tc>
      </w:tr>
      <w:tr w:rsidR="0098379C" w14:paraId="250DD57C" w14:textId="77777777" w:rsidTr="00E735DB">
        <w:trPr>
          <w:trHeight w:val="287"/>
        </w:trPr>
        <w:tc>
          <w:tcPr>
            <w:tcW w:w="3544" w:type="dxa"/>
          </w:tcPr>
          <w:p w14:paraId="11408379" w14:textId="77777777" w:rsidR="0098379C" w:rsidRDefault="0098379C" w:rsidP="00AB659C">
            <w:r>
              <w:t xml:space="preserve">% difference from previous reporting </w:t>
            </w:r>
          </w:p>
        </w:tc>
        <w:tc>
          <w:tcPr>
            <w:tcW w:w="1662" w:type="dxa"/>
          </w:tcPr>
          <w:p w14:paraId="73007F03" w14:textId="77777777" w:rsidR="0098379C" w:rsidRDefault="0098379C" w:rsidP="00AB659C">
            <w:pPr>
              <w:jc w:val="center"/>
            </w:pPr>
            <w:r>
              <w:t>+ 49.6%</w:t>
            </w:r>
          </w:p>
        </w:tc>
        <w:tc>
          <w:tcPr>
            <w:tcW w:w="1663" w:type="dxa"/>
          </w:tcPr>
          <w:p w14:paraId="75158FEC" w14:textId="77777777" w:rsidR="0098379C" w:rsidRDefault="0098379C" w:rsidP="00AB659C">
            <w:pPr>
              <w:jc w:val="center"/>
            </w:pPr>
            <w:r>
              <w:t>+ 32.1%</w:t>
            </w:r>
          </w:p>
        </w:tc>
        <w:tc>
          <w:tcPr>
            <w:tcW w:w="1662" w:type="dxa"/>
          </w:tcPr>
          <w:p w14:paraId="573F380F" w14:textId="77777777" w:rsidR="0098379C" w:rsidRDefault="0098379C" w:rsidP="00AB659C">
            <w:pPr>
              <w:jc w:val="center"/>
            </w:pPr>
            <w:r>
              <w:t>+ 25.1%</w:t>
            </w:r>
          </w:p>
        </w:tc>
        <w:tc>
          <w:tcPr>
            <w:tcW w:w="1663" w:type="dxa"/>
          </w:tcPr>
          <w:p w14:paraId="2F5683DF" w14:textId="77777777" w:rsidR="0098379C" w:rsidRDefault="0098379C" w:rsidP="00AB659C">
            <w:pPr>
              <w:jc w:val="center"/>
            </w:pPr>
            <w:r>
              <w:t>+19.4%</w:t>
            </w:r>
          </w:p>
        </w:tc>
      </w:tr>
    </w:tbl>
    <w:p w14:paraId="1EC3B6DD" w14:textId="3899FF1D" w:rsidR="0098379C" w:rsidRDefault="0098379C" w:rsidP="0098379C">
      <w:pPr>
        <w:spacing w:before="240"/>
      </w:pPr>
      <w:r w:rsidRPr="00D06BF4">
        <w:t>The reported epidemiology varies by country</w:t>
      </w:r>
      <w:r>
        <w:t xml:space="preserve"> or region,</w:t>
      </w:r>
      <w:r w:rsidRPr="00D06BF4">
        <w:t xml:space="preserve"> with outbreaks </w:t>
      </w:r>
      <w:r>
        <w:t xml:space="preserve">following different trajectories </w:t>
      </w:r>
      <w:r w:rsidRPr="00D06BF4">
        <w:t xml:space="preserve">after their first 100 cases. Figure </w:t>
      </w:r>
      <w:r w:rsidR="00B83136">
        <w:t>9</w:t>
      </w:r>
      <w:r w:rsidRPr="00D06BF4">
        <w:t xml:space="preserve"> highlights that </w:t>
      </w:r>
      <w:r>
        <w:t>case counts within the USA continue to increase</w:t>
      </w:r>
      <w:r w:rsidR="00281B82">
        <w:t>. Within Europe</w:t>
      </w:r>
      <w:r w:rsidR="001D3534">
        <w:t>:</w:t>
      </w:r>
      <w:r w:rsidR="00281B82">
        <w:t xml:space="preserve"> </w:t>
      </w:r>
      <w:r>
        <w:t xml:space="preserve">Spain, Italy, France and Germany are now starting to see a plateauing of new case numbers. Within the UK this trend has not yet been fully realised. As these countries begin to lift restrictions a second wave of infection remains a possibility. </w:t>
      </w:r>
    </w:p>
    <w:p w14:paraId="554AF455" w14:textId="7CF11ECC" w:rsidR="0098379C" w:rsidRPr="00D06BF4" w:rsidRDefault="0098379C" w:rsidP="0098379C">
      <w:r w:rsidRPr="00D06BF4">
        <w:t>For Singapore and Japan, there continues to be a slow but steady rate of increase in their number of new cases</w:t>
      </w:r>
      <w:r>
        <w:t xml:space="preserve">, with the majority of Singaporean cases reported in migrant worker dormitories. Within </w:t>
      </w:r>
      <w:r w:rsidRPr="00D06BF4">
        <w:t xml:space="preserve">the Republic of Korea and Hong Kong </w:t>
      </w:r>
      <w:r>
        <w:t>very few cases are reported</w:t>
      </w:r>
      <w:r w:rsidRPr="00D06BF4">
        <w:t xml:space="preserve"> each day</w:t>
      </w:r>
      <w:r w:rsidR="00CC05C1">
        <w:t>,</w:t>
      </w:r>
      <w:r>
        <w:t xml:space="preserve"> and these </w:t>
      </w:r>
      <w:r w:rsidR="00DD509D">
        <w:t xml:space="preserve">jurisdictions </w:t>
      </w:r>
      <w:r>
        <w:t xml:space="preserve">are no longer shown in the Figures </w:t>
      </w:r>
      <w:r>
        <w:lastRenderedPageBreak/>
        <w:t>below</w:t>
      </w:r>
      <w:r w:rsidRPr="00D06BF4">
        <w:t>.</w:t>
      </w:r>
      <w:r>
        <w:t xml:space="preserve"> No new cases have been reported within Pacific Island </w:t>
      </w:r>
      <w:r w:rsidR="00F65CA1">
        <w:t>c</w:t>
      </w:r>
      <w:r>
        <w:t xml:space="preserve">ountries since 27 April. Outbreaks are beginning to accelerate in India, the Middle East and South American countries. </w:t>
      </w:r>
      <w:r w:rsidRPr="00D06BF4">
        <w:t>Reported case numbers will be influenced by rates of testing, case definition, and case detection as well as overall health system capacity</w:t>
      </w:r>
      <w:r>
        <w:t>.</w:t>
      </w:r>
    </w:p>
    <w:p w14:paraId="378C35A0" w14:textId="7657816F" w:rsidR="0098379C" w:rsidRPr="00FC7BBC" w:rsidRDefault="0098379C" w:rsidP="0098379C">
      <w:r>
        <w:t xml:space="preserve">Globally, 238,628 deaths have been reported. </w:t>
      </w:r>
      <w:r w:rsidRPr="00D06BF4">
        <w:t xml:space="preserve">Of all deaths reported globally, </w:t>
      </w:r>
      <w:r w:rsidRPr="00FC7BBC">
        <w:t xml:space="preserve">approximately three-quarters </w:t>
      </w:r>
      <w:r w:rsidRPr="00D06BF4">
        <w:t xml:space="preserve">have </w:t>
      </w:r>
      <w:r w:rsidRPr="00FC7BBC">
        <w:t>been from the USA (2</w:t>
      </w:r>
      <w:r>
        <w:t>6</w:t>
      </w:r>
      <w:r w:rsidRPr="00FC7BBC">
        <w:t>%) and the European Region (notably Italy, 1</w:t>
      </w:r>
      <w:r>
        <w:t>2%;</w:t>
      </w:r>
      <w:r w:rsidRPr="00FC7BBC">
        <w:t xml:space="preserve"> and the United Kingdom, 1</w:t>
      </w:r>
      <w:r>
        <w:t>2</w:t>
      </w:r>
      <w:r w:rsidRPr="00FC7BBC">
        <w:t>%</w:t>
      </w:r>
      <w:r>
        <w:t xml:space="preserve">; </w:t>
      </w:r>
      <w:r w:rsidRPr="00FC7BBC">
        <w:t xml:space="preserve">Spain, </w:t>
      </w:r>
      <w:r>
        <w:t>11</w:t>
      </w:r>
      <w:r w:rsidRPr="00FC7BBC">
        <w:t xml:space="preserve">%; </w:t>
      </w:r>
      <w:r>
        <w:t xml:space="preserve">and </w:t>
      </w:r>
      <w:r w:rsidRPr="00FC7BBC">
        <w:t>France, 1</w:t>
      </w:r>
      <w:r>
        <w:t>0</w:t>
      </w:r>
      <w:r w:rsidRPr="00FC7BBC">
        <w:t xml:space="preserve">%). The number of deaths in Japan has increased by more than </w:t>
      </w:r>
      <w:r>
        <w:t>4</w:t>
      </w:r>
      <w:r w:rsidRPr="00FC7BBC">
        <w:t xml:space="preserve">0% in the past </w:t>
      </w:r>
      <w:r>
        <w:t>7 days, continuing the quick growth observed in the previous report</w:t>
      </w:r>
      <w:r w:rsidRPr="00FC7BBC">
        <w:t>.</w:t>
      </w:r>
      <w:r>
        <w:t xml:space="preserve"> New additions include the Philippines who is one of two countries with a case fatality rate above the global average in the region (the other is Indonesia). Belgium has reported deaths comparable with Germany. Brazil is also a new addition which has seen a dramatic rise in the number of deaths that now exceeds that reported from Germany </w:t>
      </w:r>
      <w:r w:rsidRPr="00FC7BBC">
        <w:t>(Figure 1</w:t>
      </w:r>
      <w:r w:rsidR="00B83136">
        <w:t>0</w:t>
      </w:r>
      <w:r w:rsidRPr="00FC7BBC">
        <w:t xml:space="preserve">). </w:t>
      </w:r>
    </w:p>
    <w:p w14:paraId="18F1FF50" w14:textId="35DA3DB8" w:rsidR="0098379C" w:rsidRPr="00D06BF4" w:rsidRDefault="0098379C" w:rsidP="0098379C">
      <w:r w:rsidRPr="00FC7BBC">
        <w:t>The crude case fatality rate (CFR) in Australia is 1</w:t>
      </w:r>
      <w:r w:rsidR="00281B82">
        <w:t>.3</w:t>
      </w:r>
      <w:r w:rsidRPr="00FC7BBC">
        <w:t>%. This is substantially lower than th</w:t>
      </w:r>
      <w:r>
        <w:t>e global WHO reported rate of 7.1</w:t>
      </w:r>
      <w:r w:rsidRPr="00FC7BBC">
        <w:t xml:space="preserve">%. Crude CFR is reflective not only of disease severity (with the risk of death reported to increase with </w:t>
      </w:r>
      <w:r w:rsidRPr="00D06BF4">
        <w:t>age</w:t>
      </w:r>
      <w:r>
        <w:t>)</w:t>
      </w:r>
      <w:r w:rsidRPr="00D06BF4">
        <w:t xml:space="preserve"> and</w:t>
      </w:r>
      <w:r>
        <w:t xml:space="preserve"> of</w:t>
      </w:r>
      <w:r w:rsidRPr="00D06BF4">
        <w:t xml:space="preserve"> health care capability in different countries</w:t>
      </w:r>
      <w:r>
        <w:t>,</w:t>
      </w:r>
      <w:r w:rsidRPr="00D06BF4">
        <w:t xml:space="preserve"> but also of case ascertainment. Cases with high severity are more likely to be detected by public health surveillance</w:t>
      </w:r>
      <w:r>
        <w:t>; under-ascertainment of cases with mild infections</w:t>
      </w:r>
      <w:r w:rsidRPr="00D06BF4">
        <w:t xml:space="preserve"> can</w:t>
      </w:r>
      <w:r>
        <w:t xml:space="preserve"> therefore</w:t>
      </w:r>
      <w:r w:rsidRPr="00D06BF4">
        <w:t xml:space="preserve"> artificially inflate the reported CFR. Internation</w:t>
      </w:r>
      <w:r>
        <w:t xml:space="preserve">ally the CFR varies by country. </w:t>
      </w:r>
      <w:r w:rsidRPr="00D06BF4">
        <w:t xml:space="preserve">The low CFR in Australia is likely to be reflective of high case ascertainment. </w:t>
      </w:r>
    </w:p>
    <w:p w14:paraId="16DC5EC8" w14:textId="77777777" w:rsidR="0098379C" w:rsidRPr="00E6755C" w:rsidRDefault="0098379C" w:rsidP="0098379C">
      <w:pPr>
        <w:rPr>
          <w:color w:val="FF0000"/>
        </w:rPr>
        <w:sectPr w:rsidR="0098379C" w:rsidRPr="00E6755C" w:rsidSect="00650D81">
          <w:footerReference w:type="default" r:id="rId20"/>
          <w:footerReference w:type="first" r:id="rId21"/>
          <w:footnotePr>
            <w:numFmt w:val="lowerRoman"/>
          </w:footnotePr>
          <w:pgSz w:w="11906" w:h="16838"/>
          <w:pgMar w:top="709" w:right="851" w:bottom="425" w:left="851" w:header="709" w:footer="709" w:gutter="0"/>
          <w:cols w:space="708"/>
          <w:docGrid w:linePitch="360"/>
        </w:sectPr>
      </w:pPr>
    </w:p>
    <w:p w14:paraId="299A86F4" w14:textId="2B1EE17F" w:rsidR="00F519BE" w:rsidRDefault="0098379C" w:rsidP="0098379C">
      <w:pPr>
        <w:pStyle w:val="CDIFigures"/>
        <w:rPr>
          <w:color w:val="000000" w:themeColor="text1"/>
        </w:rPr>
      </w:pPr>
      <w:r w:rsidRPr="00E735DB">
        <w:rPr>
          <w:color w:val="000000" w:themeColor="text1"/>
        </w:rPr>
        <w:lastRenderedPageBreak/>
        <w:t xml:space="preserve">Figure </w:t>
      </w:r>
      <w:r w:rsidR="00CB751B">
        <w:rPr>
          <w:color w:val="000000" w:themeColor="text1"/>
        </w:rPr>
        <w:t>9</w:t>
      </w:r>
      <w:r w:rsidRPr="00E735DB">
        <w:rPr>
          <w:color w:val="000000" w:themeColor="text1"/>
        </w:rPr>
        <w:t>: Number of COVID-19 cases (logarithmic scale) by selected country and days since passing 100 cases, up to 3 May 2020</w:t>
      </w:r>
    </w:p>
    <w:p w14:paraId="1F2CD368" w14:textId="4419B751" w:rsidR="0098379C" w:rsidRDefault="00F519BE" w:rsidP="00F519BE">
      <w:pPr>
        <w:pStyle w:val="CDIFigures"/>
        <w:jc w:val="center"/>
        <w:rPr>
          <w:rFonts w:eastAsia="Times New Roman"/>
          <w:b w:val="0"/>
        </w:rPr>
      </w:pPr>
      <w:r>
        <w:rPr>
          <w:rFonts w:eastAsia="Times New Roman"/>
          <w:b w:val="0"/>
          <w:noProof/>
        </w:rPr>
        <w:drawing>
          <wp:inline distT="0" distB="0" distL="0" distR="0" wp14:anchorId="5242BDA4" wp14:editId="621F5853">
            <wp:extent cx="9107443" cy="5830836"/>
            <wp:effectExtent l="0" t="0" r="0" b="0"/>
            <wp:docPr id="9" name="Picture 9" descr="Line graph comparing the growth in number of COVID-19 cases, from the ‘starting point’ of 100 cases in each country, for several countries including Australia. The highest sustained growth in cases among all countries has occurred in USA. Growth in cases in Australia is below that in the other countrie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07443" cy="5830836"/>
                    </a:xfrm>
                    <a:prstGeom prst="rect">
                      <a:avLst/>
                    </a:prstGeom>
                  </pic:spPr>
                </pic:pic>
              </a:graphicData>
            </a:graphic>
          </wp:inline>
        </w:drawing>
      </w:r>
    </w:p>
    <w:p w14:paraId="13E225BF" w14:textId="01BBFD37" w:rsidR="00F519BE" w:rsidRDefault="0098379C" w:rsidP="0098379C">
      <w:pPr>
        <w:pStyle w:val="CDIFigures"/>
      </w:pPr>
      <w:r w:rsidRPr="00800884">
        <w:lastRenderedPageBreak/>
        <w:t>Figure 1</w:t>
      </w:r>
      <w:r w:rsidR="00CB751B">
        <w:t>0</w:t>
      </w:r>
      <w:r w:rsidRPr="00800884">
        <w:t xml:space="preserve">: Number of COVID-19 deaths (logarithmic scale) by selected country and days since passing 50 deaths, up to </w:t>
      </w:r>
      <w:r>
        <w:t>3 May</w:t>
      </w:r>
      <w:r w:rsidRPr="00800884">
        <w:t xml:space="preserve"> 2020 </w:t>
      </w:r>
    </w:p>
    <w:p w14:paraId="15B711D4" w14:textId="3E3F0CFD" w:rsidR="0098379C" w:rsidRPr="00732B0D" w:rsidRDefault="0098379C" w:rsidP="00F519BE">
      <w:pPr>
        <w:pStyle w:val="CDIFigures"/>
        <w:jc w:val="center"/>
        <w:sectPr w:rsidR="0098379C" w:rsidRPr="00732B0D" w:rsidSect="00650D81">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6811E7E3" wp14:editId="216553C1">
            <wp:extent cx="9284970" cy="5960950"/>
            <wp:effectExtent l="0" t="0" r="0" b="1905"/>
            <wp:docPr id="14" name="Picture 14" descr="Line graph comparing the growth in number of deaths from COVID-19, from the ‘starting point’ of 50 deaths in each country, for several countries (Australia, Republic of Korea, Japan, Italy, Germany, UK, USA, the Philippines, Belgium and Brazil). The largest number of deaths among these countries has occurred in the USA. The growth in number of deaths is notably lower in Australia, Japan and the Philippines than in the other countries featur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284970" cy="5960950"/>
                    </a:xfrm>
                    <a:prstGeom prst="rect">
                      <a:avLst/>
                    </a:prstGeom>
                    <a:noFill/>
                  </pic:spPr>
                </pic:pic>
              </a:graphicData>
            </a:graphic>
          </wp:inline>
        </w:drawing>
      </w:r>
    </w:p>
    <w:p w14:paraId="514DA1FC" w14:textId="77777777" w:rsidR="00A740CC" w:rsidRPr="00800884" w:rsidRDefault="00A740CC" w:rsidP="00800884">
      <w:pPr>
        <w:pStyle w:val="Heading1"/>
      </w:pPr>
      <w:r w:rsidRPr="00800884">
        <w:lastRenderedPageBreak/>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800884" w:rsidRDefault="00A740CC" w:rsidP="00800884">
      <w:pPr>
        <w:pStyle w:val="Heading2"/>
      </w:pPr>
      <w:r w:rsidRPr="00800884">
        <w:t xml:space="preserve">Transmission </w:t>
      </w:r>
    </w:p>
    <w:p w14:paraId="10C2C7C9" w14:textId="6ECFBE33" w:rsidR="00A740CC" w:rsidRDefault="00A740CC" w:rsidP="00800884">
      <w:r>
        <w:t>Human-to-human transmission of SARS-CoV-2 is via droplets and fomites from an infected person to a close contact.</w:t>
      </w:r>
      <w:r w:rsidR="00183ADD">
        <w:rPr>
          <w:vertAlign w:val="superscript"/>
        </w:rPr>
        <w:t>11</w:t>
      </w:r>
      <w:r>
        <w:t xml:space="preserve"> A virological analysis of hospitalised cases found active virus replication in upper respiratory tract tissues, with pharyngeal virus shedding during the first week of symptoms.</w:t>
      </w:r>
      <w:r w:rsidR="00B175F4">
        <w:rPr>
          <w:vertAlign w:val="superscript"/>
        </w:rPr>
        <w:t>1</w:t>
      </w:r>
      <w:r w:rsidR="00183ADD">
        <w:rPr>
          <w:vertAlign w:val="superscript"/>
        </w:rPr>
        <w:t>2</w:t>
      </w:r>
      <w:r>
        <w:t xml:space="preserve"> However, current evidence does not support airborne or faecal-oral spread as major factors in transmission.</w:t>
      </w:r>
      <w:r w:rsidR="00183ADD">
        <w:rPr>
          <w:vertAlign w:val="superscript"/>
        </w:rPr>
        <w:t>11</w:t>
      </w:r>
      <w:r>
        <w:t xml:space="preserve"> </w:t>
      </w:r>
    </w:p>
    <w:p w14:paraId="1B772896" w14:textId="15E7E9D7" w:rsidR="00A740CC" w:rsidRDefault="00AB4BA8" w:rsidP="00800884">
      <w:r w:rsidRPr="00D34F4F">
        <w:t xml:space="preserve">Viral RNA has been </w:t>
      </w:r>
      <w:r w:rsidR="00967486" w:rsidRPr="00D34F4F">
        <w:t>identified</w:t>
      </w:r>
      <w:r w:rsidRPr="00D34F4F">
        <w:t xml:space="preserve"> in respiratory track </w:t>
      </w:r>
      <w:r w:rsidR="00967486" w:rsidRPr="00D34F4F">
        <w:t>specimens</w:t>
      </w:r>
      <w:r w:rsidRPr="00D34F4F">
        <w:t xml:space="preserve"> 1–2 days prior to symptoms onset</w:t>
      </w:r>
      <w:r w:rsidR="00967486" w:rsidRPr="00D34F4F">
        <w:t>,</w:t>
      </w:r>
      <w:r w:rsidR="005B1DAA" w:rsidRPr="00D34F4F">
        <w:t xml:space="preserve"> and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183ADD">
        <w:rPr>
          <w:vertAlign w:val="superscript"/>
        </w:rPr>
        <w:t>13</w:t>
      </w:r>
      <w:r w:rsidR="00A740CC">
        <w:t xml:space="preserve"> However, it is unknown if detection of viral RNA correlates with shedding of live virus and transmission risk.</w:t>
      </w:r>
      <w:r w:rsidR="00183ADD">
        <w:rPr>
          <w:vertAlign w:val="superscript"/>
        </w:rPr>
        <w:t>1,13</w:t>
      </w:r>
      <w:r w:rsidR="00A740CC">
        <w:t xml:space="preserve"> </w:t>
      </w:r>
    </w:p>
    <w:p w14:paraId="455CCFAB" w14:textId="0AA06121" w:rsidR="00A740CC" w:rsidRDefault="00A740CC" w:rsidP="00800884">
      <w:r>
        <w:t>A recent study suggests that children do not play a key role in household transmission and are unlikely to be the primary source of household infections.</w:t>
      </w:r>
      <w:r w:rsidR="00183ADD">
        <w:rPr>
          <w:vertAlign w:val="superscript"/>
        </w:rPr>
        <w:t>14</w:t>
      </w:r>
      <w:r>
        <w:rPr>
          <w:rFonts w:ascii="Calibri" w:hAnsi="Calibri" w:cs="Calibri"/>
        </w:rPr>
        <w:t xml:space="preserve"> In a population-based study in Iceland, children under 10 years old had a lower incidence of SARS-CoV-2 infection than adults; 6.7% vs. 13.7% in children and adults respectively.</w:t>
      </w:r>
      <w:r w:rsidR="00183ADD">
        <w:rPr>
          <w:rFonts w:ascii="Calibri" w:hAnsi="Calibri" w:cs="Calibri"/>
          <w:vertAlign w:val="superscript"/>
        </w:rPr>
        <w:t>15</w:t>
      </w:r>
      <w:r>
        <w:rPr>
          <w:rFonts w:ascii="Calibri" w:hAnsi="Calibri" w:cs="Calibri"/>
        </w:rPr>
        <w:t xml:space="preserve"> </w:t>
      </w:r>
    </w:p>
    <w:p w14:paraId="1497B069" w14:textId="77777777" w:rsidR="00A740CC" w:rsidRPr="00800884" w:rsidRDefault="00A740CC" w:rsidP="00800884">
      <w:pPr>
        <w:pStyle w:val="Heading2"/>
      </w:pPr>
      <w:r w:rsidRPr="00800884">
        <w:t xml:space="preserve">Incubation period </w:t>
      </w:r>
    </w:p>
    <w:p w14:paraId="1A576518" w14:textId="3EE17A16" w:rsidR="00A740CC" w:rsidRPr="00800884" w:rsidRDefault="00A740CC" w:rsidP="00800884">
      <w:r w:rsidRPr="00800884">
        <w:t xml:space="preserve">Estimates of median incubation period, based on seven published studies, are 5 to 6 days (ranging from 1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FF0858">
        <w:rPr>
          <w:vertAlign w:val="superscript"/>
        </w:rPr>
        <w:t>16,17</w:t>
      </w:r>
      <w:r w:rsidRPr="00800884">
        <w:t xml:space="preserve"> </w:t>
      </w:r>
    </w:p>
    <w:p w14:paraId="25CDFEFF" w14:textId="77777777" w:rsidR="00A740CC" w:rsidRPr="00800884" w:rsidRDefault="00A740CC" w:rsidP="00800884">
      <w:pPr>
        <w:pStyle w:val="Heading2"/>
      </w:pPr>
      <w:r w:rsidRPr="00800884">
        <w:t xml:space="preserve">Molecular epidemiology </w:t>
      </w:r>
    </w:p>
    <w:p w14:paraId="3A298603" w14:textId="064C6210" w:rsidR="00DC573F" w:rsidRPr="00E735DB" w:rsidRDefault="00DC573F" w:rsidP="00DC573F">
      <w:pPr>
        <w:rPr>
          <w:color w:val="000000" w:themeColor="text1"/>
        </w:rPr>
      </w:pPr>
      <w:r w:rsidRPr="00E735DB">
        <w:rPr>
          <w:color w:val="000000" w:themeColor="text1"/>
        </w:rP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FF0858">
        <w:rPr>
          <w:color w:val="000000" w:themeColor="text1"/>
          <w:vertAlign w:val="superscript"/>
        </w:rPr>
        <w:t>18,19</w:t>
      </w:r>
      <w:r w:rsidRPr="00E735DB">
        <w:rPr>
          <w:color w:val="000000" w:themeColor="text1"/>
        </w:rPr>
        <w:t xml:space="preserve"> Genomic clusters</w:t>
      </w:r>
      <w:r w:rsidR="00CC05C1" w:rsidRPr="00E735DB">
        <w:rPr>
          <w:color w:val="000000" w:themeColor="text1"/>
        </w:rPr>
        <w:t>—</w:t>
      </w:r>
      <w:r w:rsidRPr="00E735DB">
        <w:rPr>
          <w:color w:val="000000" w:themeColor="text1"/>
        </w:rPr>
        <w:t>closely related sequences reflecting local transmission chains</w:t>
      </w:r>
      <w:r w:rsidR="00CC05C1" w:rsidRPr="00E735DB">
        <w:rPr>
          <w:color w:val="000000" w:themeColor="text1"/>
        </w:rPr>
        <w:t>—</w:t>
      </w:r>
      <w:r w:rsidRPr="00E735DB">
        <w:rPr>
          <w:color w:val="000000" w:themeColor="text1"/>
        </w:rPr>
        <w:t>have also been identified in Australia.</w:t>
      </w:r>
      <w:r w:rsidR="00FF0858">
        <w:rPr>
          <w:color w:val="000000" w:themeColor="text1"/>
          <w:vertAlign w:val="superscript"/>
        </w:rPr>
        <w:t>18</w:t>
      </w:r>
      <w:r w:rsidRPr="00E735DB">
        <w:rPr>
          <w:color w:val="000000" w:themeColor="text1"/>
        </w:rPr>
        <w:t xml:space="preserve"> Genomic epidemiology has successfully been used to link </w:t>
      </w:r>
      <w:r w:rsidR="00CC05C1" w:rsidRPr="00E735DB">
        <w:rPr>
          <w:color w:val="000000" w:themeColor="text1"/>
        </w:rPr>
        <w:t xml:space="preserve">to known genomic clusters </w:t>
      </w:r>
      <w:r w:rsidRPr="00E735DB">
        <w:rPr>
          <w:color w:val="000000" w:themeColor="text1"/>
        </w:rPr>
        <w:t>many cases that were epidemiologically classified as ‘locally acq</w:t>
      </w:r>
      <w:r w:rsidR="00FF0858">
        <w:rPr>
          <w:color w:val="000000" w:themeColor="text1"/>
        </w:rPr>
        <w:t>uired – contact not identified’</w:t>
      </w:r>
      <w:r w:rsidR="00F65CA1">
        <w:rPr>
          <w:color w:val="000000" w:themeColor="text1"/>
        </w:rPr>
        <w:t>.</w:t>
      </w:r>
      <w:r w:rsidR="00FF0858">
        <w:rPr>
          <w:color w:val="000000" w:themeColor="text1"/>
          <w:vertAlign w:val="superscript"/>
        </w:rPr>
        <w:t>18</w:t>
      </w:r>
      <w:r w:rsidRPr="00E735DB">
        <w:rPr>
          <w:color w:val="000000" w:themeColor="text1"/>
        </w:rPr>
        <w:t xml:space="preserve"> </w:t>
      </w:r>
    </w:p>
    <w:p w14:paraId="51663082" w14:textId="77777777" w:rsidR="00A740CC" w:rsidRPr="00800884" w:rsidRDefault="00A740CC" w:rsidP="00800884">
      <w:pPr>
        <w:pStyle w:val="Heading2"/>
      </w:pPr>
      <w:r w:rsidRPr="00800884">
        <w:t xml:space="preserve">Clinical features </w:t>
      </w:r>
    </w:p>
    <w:p w14:paraId="585FC271" w14:textId="236B40BF" w:rsidR="00A740CC" w:rsidRDefault="00A740CC" w:rsidP="00800884">
      <w:r>
        <w:t>COVID-19 presents as mild illness in the majority of cases</w:t>
      </w:r>
      <w:r w:rsidR="00CC05C1">
        <w:t>,</w:t>
      </w:r>
      <w:r>
        <w:t xml:space="preserve"> with cough and fever being the most commonly reported symptoms. Severe or fatal outcomes are more likely to occur in the elderly or those with comorbid conditions.</w:t>
      </w:r>
      <w:r w:rsidR="005E604D">
        <w:rPr>
          <w:vertAlign w:val="superscript"/>
        </w:rPr>
        <w:t>1</w:t>
      </w:r>
      <w:r w:rsidR="00FF0858">
        <w:rPr>
          <w:vertAlign w:val="superscript"/>
        </w:rPr>
        <w:t>1</w:t>
      </w:r>
      <w:r w:rsidR="005E604D">
        <w:rPr>
          <w:vertAlign w:val="superscript"/>
        </w:rPr>
        <w:t>,</w:t>
      </w:r>
      <w:r w:rsidR="00FF0858">
        <w:rPr>
          <w:vertAlign w:val="superscript"/>
        </w:rPr>
        <w:t>20</w:t>
      </w:r>
    </w:p>
    <w:p w14:paraId="6CB3535F" w14:textId="4362D79F" w:rsidR="00A740CC" w:rsidRDefault="00A740CC" w:rsidP="00800884">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FF0858">
        <w:rPr>
          <w:vertAlign w:val="superscript"/>
        </w:rPr>
        <w:t>21</w:t>
      </w:r>
    </w:p>
    <w:p w14:paraId="36925A0D" w14:textId="4754C896" w:rsidR="00A740CC" w:rsidRDefault="00A740CC" w:rsidP="00800884">
      <w:r>
        <w:t>There is some evidence to suggest that impairment or loss of the sense of smell (hyposmia/anosmia) or taste (hypoguesia/aguesia) is associated with COVID-19.</w:t>
      </w:r>
      <w:r w:rsidR="00FF0858">
        <w:rPr>
          <w:vertAlign w:val="superscript"/>
        </w:rPr>
        <w:t>22</w:t>
      </w:r>
      <w:r w:rsidR="005E604D">
        <w:rPr>
          <w:vertAlign w:val="superscript"/>
        </w:rPr>
        <w:t>,2</w:t>
      </w:r>
      <w:r w:rsidR="00FF0858">
        <w:rPr>
          <w:vertAlign w:val="superscript"/>
        </w:rPr>
        <w:t>3</w:t>
      </w:r>
      <w:r>
        <w:t xml:space="preserve"> This is supported by research finding a biological mechanism for the SARS-CoV-2 virus to cause olfactory dysfunction.</w:t>
      </w:r>
      <w:r w:rsidR="005E604D">
        <w:rPr>
          <w:vertAlign w:val="superscript"/>
        </w:rPr>
        <w:t>2</w:t>
      </w:r>
      <w:r w:rsidR="00FF0858">
        <w:rPr>
          <w:vertAlign w:val="superscript"/>
        </w:rPr>
        <w:t>4</w:t>
      </w:r>
      <w:r w:rsidR="005E604D">
        <w:rPr>
          <w:vertAlign w:val="superscript"/>
        </w:rPr>
        <w:t>,2</w:t>
      </w:r>
      <w:r w:rsidR="00FF0858">
        <w:rPr>
          <w:vertAlign w:val="superscript"/>
        </w:rPr>
        <w:t>5</w:t>
      </w:r>
    </w:p>
    <w:p w14:paraId="279565FD" w14:textId="3261BE98" w:rsidR="00A740CC" w:rsidRDefault="00A740CC" w:rsidP="00800884">
      <w:r>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rsidR="00FF0858">
        <w:rPr>
          <w:vertAlign w:val="superscript"/>
        </w:rPr>
        <w:t>26</w:t>
      </w:r>
    </w:p>
    <w:p w14:paraId="29765668" w14:textId="030FE2C9" w:rsidR="00A740CC" w:rsidRDefault="00A740CC" w:rsidP="00800884">
      <w:r>
        <w:lastRenderedPageBreak/>
        <w:t>Several studies have identified cardiovascular implications resulting from COVID-19.</w:t>
      </w:r>
      <w:r w:rsidR="00FF0858">
        <w:rPr>
          <w:vertAlign w:val="superscript"/>
        </w:rPr>
        <w:t>27–29</w:t>
      </w:r>
      <w:r>
        <w:t xml:space="preserve"> Vascular inflammation has been observed in a number of cases and may be a potential mechanism for myocardial injury which can result in cardiac dysfunction and arrhythmias.</w:t>
      </w:r>
    </w:p>
    <w:p w14:paraId="3BDD8FCD" w14:textId="0D57C775" w:rsidR="00A740CC" w:rsidRDefault="00A740CC" w:rsidP="00800884">
      <w:r>
        <w:t>Recently published literature outside of Wuhan found that approximately 10% of all cases developed gastrointestinal symptoms associated with COVID-19 infection either on admission or during hospitalisation.</w:t>
      </w:r>
      <w:r w:rsidR="00FF0858">
        <w:rPr>
          <w:vertAlign w:val="superscript"/>
        </w:rPr>
        <w:t>30</w:t>
      </w:r>
      <w:r w:rsidR="005E604D">
        <w:rPr>
          <w:vertAlign w:val="superscript"/>
        </w:rPr>
        <w:t>,</w:t>
      </w:r>
      <w:r w:rsidR="00FF0858">
        <w:rPr>
          <w:vertAlign w:val="superscript"/>
        </w:rPr>
        <w:t>31</w:t>
      </w:r>
      <w:r>
        <w:t xml:space="preserve"> This number is higher than the 3% previously reported in Wuhan.</w:t>
      </w:r>
    </w:p>
    <w:p w14:paraId="3DE271E8" w14:textId="77777777" w:rsidR="00A740CC" w:rsidRPr="00800884" w:rsidRDefault="00A740CC" w:rsidP="00800884">
      <w:pPr>
        <w:pStyle w:val="Heading2"/>
      </w:pPr>
      <w:r w:rsidRPr="00800884">
        <w:t xml:space="preserve">Treatment </w:t>
      </w:r>
    </w:p>
    <w:p w14:paraId="3338A13B" w14:textId="64F60A36" w:rsidR="00A740CC" w:rsidRPr="0091331D" w:rsidRDefault="00A740CC" w:rsidP="00800884">
      <w:r>
        <w:t>Current clinical management of COVID-19 cases focuses on early recognition, isolation, appropriate infection control measures and provision of supportive care.</w:t>
      </w:r>
      <w:r w:rsidR="00FF0858">
        <w:rPr>
          <w:vertAlign w:val="superscript"/>
        </w:rPr>
        <w:t>32</w:t>
      </w:r>
      <w:r>
        <w:t xml:space="preserve"> Whilst there is no specific antiviral treatment currently recommended for patients with suspected or confirmed SARS-CoV-2 infection, multiple clinical trials are underway to evaluate a </w:t>
      </w:r>
      <w:r w:rsidRPr="00D34F4F">
        <w:t>number of therapeutic agents, including remdesivir, lopinavir/ritonavir, and chloroquine or hydroxychloroquine.</w:t>
      </w:r>
      <w:r w:rsidR="00FF0858">
        <w:rPr>
          <w:vertAlign w:val="superscript"/>
        </w:rPr>
        <w:t>33,34</w:t>
      </w:r>
      <w:r w:rsidRPr="00D34F4F">
        <w:rPr>
          <w:vertAlign w:val="superscript"/>
        </w:rPr>
        <w:t xml:space="preserve"> </w:t>
      </w:r>
      <w:r w:rsidRPr="00D34F4F">
        <w:t>Several COVID-19 vaccines</w:t>
      </w:r>
      <w:r w:rsidR="001538C7" w:rsidRPr="00D34F4F">
        <w:t xml:space="preserve"> have commenced clinical trials</w:t>
      </w:r>
      <w:r w:rsidRPr="00D34F4F">
        <w:t>.</w:t>
      </w:r>
    </w:p>
    <w:p w14:paraId="672C7070" w14:textId="77777777" w:rsidR="00E4281B" w:rsidRPr="00800884" w:rsidRDefault="00E4281B" w:rsidP="00800884">
      <w:pPr>
        <w:pStyle w:val="Heading1"/>
      </w:pPr>
      <w:r w:rsidRPr="00800884">
        <w:t>Data considerations</w:t>
      </w:r>
    </w:p>
    <w:p w14:paraId="2EE26F4D" w14:textId="239B94BC" w:rsidR="00E4281B" w:rsidRDefault="00E4281B" w:rsidP="00800884">
      <w:r w:rsidRPr="00B947D1">
        <w:t>Data we</w:t>
      </w:r>
      <w:r>
        <w:t xml:space="preserve">re extracted from the NNDSS on </w:t>
      </w:r>
      <w:r w:rsidR="002C5D56">
        <w:t>5 May</w:t>
      </w:r>
      <w:r w:rsidRPr="00B947D1">
        <w:t xml:space="preserve">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800884" w:rsidRDefault="00E4281B" w:rsidP="00800884">
      <w:pPr>
        <w:pStyle w:val="Heading1"/>
      </w:pPr>
      <w:r w:rsidRPr="00800884">
        <w:t xml:space="preserve">Acknowledgements </w:t>
      </w:r>
    </w:p>
    <w:p w14:paraId="5BCCD9E2" w14:textId="77777777" w:rsidR="00E4281B" w:rsidRPr="007D4113" w:rsidRDefault="00E4281B" w:rsidP="00800884">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5CCF9E19" w14:textId="77777777" w:rsidR="00E4281B" w:rsidRPr="00800884" w:rsidRDefault="00E4281B" w:rsidP="00800884">
      <w:pPr>
        <w:pStyle w:val="Heading1"/>
      </w:pPr>
      <w:r w:rsidRPr="00800884">
        <w:t xml:space="preserve">Author details </w:t>
      </w:r>
    </w:p>
    <w:p w14:paraId="23F10D9C" w14:textId="77777777" w:rsidR="00E4281B" w:rsidRPr="009D4C93" w:rsidRDefault="00E4281B" w:rsidP="00650D81">
      <w:pPr>
        <w:pStyle w:val="Heading2"/>
      </w:pPr>
      <w:r w:rsidRPr="009D4C93">
        <w:t xml:space="preserve">Corresponding author </w:t>
      </w:r>
    </w:p>
    <w:p w14:paraId="363E02BE" w14:textId="2CBF2096" w:rsidR="00E4281B" w:rsidRPr="00B947D1" w:rsidRDefault="00E4281B" w:rsidP="00800884">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800884" w:rsidRDefault="00E4281B" w:rsidP="00800884">
      <w:pPr>
        <w:pStyle w:val="Heading1"/>
      </w:pPr>
      <w:r w:rsidRPr="00800884">
        <w:lastRenderedPageBreak/>
        <w:t>References</w:t>
      </w:r>
    </w:p>
    <w:p w14:paraId="653BC6D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w:t>
      </w:r>
      <w:r>
        <w:rPr>
          <w:rFonts w:ascii="Calibri" w:eastAsia="SimSun" w:hAnsi="Calibri"/>
          <w:noProof/>
          <w:lang w:val="en-US"/>
        </w:rPr>
        <w:tab/>
      </w:r>
      <w:r w:rsidRPr="004B008B">
        <w:rPr>
          <w:rFonts w:ascii="Calibri" w:eastAsia="SimSun" w:hAnsi="Calibri"/>
          <w:noProof/>
          <w:lang w:val="en-US"/>
        </w:rPr>
        <w:t>European Centre for Disease Prevention and Control (ECDC). Rapid risk assessment: Coronavirus disease 2019 (COVID-19) pandemic: increased transmission in the EU/EEA and the UK – ninth update. [Internet.] Solna: ECDC; 23 April 2020. Available from: https://www.ecdc.europa.eu/en/publications-data/rapid-risk-assessment-coronavirus-disease-2019-covid-19-pandemic-ninth-update.</w:t>
      </w:r>
    </w:p>
    <w:p w14:paraId="4148CD06" w14:textId="77777777" w:rsidR="00F13AC5" w:rsidRDefault="00F13AC5" w:rsidP="00F13AC5">
      <w:pPr>
        <w:spacing w:after="0"/>
        <w:ind w:left="567" w:hanging="567"/>
        <w:contextualSpacing/>
        <w:rPr>
          <w:rFonts w:ascii="Calibri" w:eastAsia="SimSun" w:hAnsi="Calibri"/>
          <w:noProof/>
          <w:lang w:val="en-US"/>
        </w:rPr>
      </w:pPr>
      <w:r>
        <w:rPr>
          <w:rFonts w:cstheme="minorHAnsi"/>
        </w:rPr>
        <w:t>2.</w:t>
      </w:r>
      <w:r>
        <w:rPr>
          <w:rFonts w:cstheme="minorHAnsi"/>
        </w:rPr>
        <w:tab/>
      </w:r>
      <w:r w:rsidRPr="006E7CC9">
        <w:rPr>
          <w:rFonts w:cstheme="minorHAnsi"/>
        </w:rPr>
        <w:t>Australian Government Department of Health. Australian Health Protection Principal Committee (AHPPC) statement on risk management for re-opening boarding schools and school-based residential colleges. [Internet.] Canberra: Australian Government Department of Health; 2020. [Accessed 5 May 2020.] Available from: https://www.health.gov.au/news/australian-health-protection-principal-committee-ahppc-statement-on-risk-management-for-re-opening-boarding-schools-and-school-based-residential-colleges.</w:t>
      </w:r>
    </w:p>
    <w:p w14:paraId="20EE36A0"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w:t>
      </w:r>
      <w:r>
        <w:rPr>
          <w:rFonts w:ascii="Calibri" w:eastAsia="SimSun" w:hAnsi="Calibri"/>
          <w:noProof/>
          <w:lang w:val="en-US"/>
        </w:rPr>
        <w:tab/>
      </w:r>
      <w:r w:rsidRPr="004B008B">
        <w:rPr>
          <w:rFonts w:ascii="Calibri" w:eastAsia="SimSun" w:hAnsi="Calibri"/>
          <w:noProof/>
          <w:lang w:val="en-US"/>
        </w:rPr>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6DB24AA0"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4.</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6BE5C64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5.</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68F53A48"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6.</w:t>
      </w:r>
      <w:r>
        <w:rPr>
          <w:rFonts w:ascii="Calibri" w:eastAsia="SimSun" w:hAnsi="Calibri"/>
          <w:noProof/>
          <w:lang w:val="en-US"/>
        </w:rPr>
        <w:tab/>
      </w:r>
      <w:r w:rsidRPr="004B008B">
        <w:rPr>
          <w:rFonts w:ascii="Calibri" w:eastAsia="SimSun" w:hAnsi="Calibri"/>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22C9D2EB"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7.</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33AD5764"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8.</w:t>
      </w:r>
      <w:r>
        <w:rPr>
          <w:rFonts w:ascii="Calibri" w:eastAsia="SimSun" w:hAnsi="Calibri"/>
          <w:noProof/>
          <w:lang w:val="en-US"/>
        </w:rPr>
        <w:tab/>
      </w:r>
      <w:r w:rsidRPr="004B008B">
        <w:rPr>
          <w:rFonts w:ascii="Calibri" w:eastAsia="SimSun" w:hAnsi="Calibri"/>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1BFE5EE3"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9.</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088AEFDA" w14:textId="77777777" w:rsidR="00F13AC5" w:rsidRDefault="00F13AC5" w:rsidP="00F13AC5">
      <w:pPr>
        <w:spacing w:after="0"/>
        <w:ind w:left="567" w:hanging="567"/>
        <w:contextualSpacing/>
        <w:rPr>
          <w:rFonts w:ascii="Calibri" w:eastAsia="SimSun" w:hAnsi="Calibri"/>
          <w:noProof/>
          <w:lang w:val="en-US"/>
        </w:rPr>
      </w:pPr>
      <w:r>
        <w:rPr>
          <w:rFonts w:eastAsia="SimSun" w:cstheme="minorHAnsi"/>
          <w:noProof/>
          <w:lang w:val="en-US"/>
        </w:rPr>
        <w:t>10.</w:t>
      </w:r>
      <w:r>
        <w:rPr>
          <w:rFonts w:eastAsia="SimSun" w:cstheme="minorHAnsi"/>
          <w:noProof/>
          <w:lang w:val="en-US"/>
        </w:rPr>
        <w:tab/>
      </w:r>
      <w:r w:rsidRPr="006E7CC9">
        <w:rPr>
          <w:rFonts w:eastAsia="SimSun" w:cstheme="minorHAnsi"/>
          <w:noProof/>
          <w:lang w:val="en-US"/>
        </w:rPr>
        <w:t>World Health Organization (WHO). Coronavirus disease 2019 (COVID-19) situation report – 104. [Internet.] Geneva: WHO; 2020. [Accessed 5 May 2020.] Available from: https://www.who.int/docs/default-source/coronaviruse/situation-reports/20200503-covid-19-sitrep-104.pdf</w:t>
      </w:r>
      <w:r>
        <w:rPr>
          <w:rFonts w:eastAsia="SimSun" w:cstheme="minorHAnsi"/>
          <w:noProof/>
          <w:lang w:val="en-US"/>
        </w:rPr>
        <w:t>.</w:t>
      </w:r>
    </w:p>
    <w:p w14:paraId="55203950"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11.</w:t>
      </w:r>
      <w:r>
        <w:rPr>
          <w:rFonts w:ascii="Calibri" w:eastAsia="SimSun" w:hAnsi="Calibri"/>
          <w:noProof/>
          <w:lang w:val="en-US"/>
        </w:rPr>
        <w:tab/>
      </w:r>
      <w:r w:rsidRPr="004B008B">
        <w:rPr>
          <w:rFonts w:ascii="Calibri" w:eastAsia="SimSun" w:hAnsi="Calibri"/>
          <w:noProof/>
          <w:lang w:val="en-US"/>
        </w:rPr>
        <w:t>WHO. Report of the WHO-China joint mission on coronavirus disease 2019 (COVID-19). [Internet.] Geneva: WHO; 2020. [Accessed 1 Mar 2020.] Available from: https://www.who.int/docs/default-source/coronaviruse/who-china-joint-mission-on-covid-19-final-report.pdf.</w:t>
      </w:r>
    </w:p>
    <w:p w14:paraId="504397F7"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12.</w:t>
      </w:r>
      <w:r>
        <w:rPr>
          <w:rFonts w:ascii="Calibri" w:eastAsia="SimSun" w:hAnsi="Calibri"/>
          <w:noProof/>
          <w:lang w:val="en-US"/>
        </w:rPr>
        <w:tab/>
      </w:r>
      <w:r w:rsidRPr="004B008B">
        <w:rPr>
          <w:rFonts w:ascii="Calibri" w:eastAsia="SimSun" w:hAnsi="Calibri"/>
          <w:noProof/>
          <w:lang w:val="en-US"/>
        </w:rPr>
        <w:t xml:space="preserve">Zhou F, Yu T, Du R, Fan G, Liu Y, Liu Z et al. Clinical course and risk factors for mortality of adult inpatients with COVID-19 in Wuhan, China: a retrospective cohort study. </w:t>
      </w:r>
      <w:r w:rsidRPr="004B008B">
        <w:rPr>
          <w:rFonts w:ascii="Calibri" w:eastAsia="SimSun" w:hAnsi="Calibri"/>
          <w:i/>
          <w:noProof/>
          <w:lang w:val="en-US"/>
        </w:rPr>
        <w:t>Lancet.</w:t>
      </w:r>
      <w:r w:rsidRPr="004B008B">
        <w:rPr>
          <w:rFonts w:ascii="Calibri" w:eastAsia="SimSun" w:hAnsi="Calibri"/>
          <w:noProof/>
          <w:lang w:val="en-US"/>
        </w:rPr>
        <w:t xml:space="preserve"> 2020;395:1054–62.</w:t>
      </w:r>
    </w:p>
    <w:p w14:paraId="4C29B9C5"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lastRenderedPageBreak/>
        <w:t>13.</w:t>
      </w:r>
      <w:r>
        <w:rPr>
          <w:rFonts w:ascii="Calibri" w:eastAsia="SimSun" w:hAnsi="Calibri"/>
          <w:noProof/>
          <w:lang w:val="en-US"/>
        </w:rPr>
        <w:tab/>
      </w:r>
      <w:r w:rsidRPr="004B008B">
        <w:rPr>
          <w:rFonts w:ascii="Calibri" w:eastAsia="SimSun" w:hAnsi="Calibri"/>
          <w:noProof/>
          <w:lang w:val="en-US"/>
        </w:rPr>
        <w:t xml:space="preserve">Wölfel R, Corman VM, Guggemos W, Seilmaier M, Zange S, Müller MA et al. Virological assessment of hospitalized patients with COVID-2019. </w:t>
      </w:r>
      <w:r w:rsidRPr="004B008B">
        <w:rPr>
          <w:rFonts w:ascii="Calibri" w:eastAsia="SimSun" w:hAnsi="Calibri"/>
          <w:i/>
          <w:noProof/>
          <w:lang w:val="en-US"/>
        </w:rPr>
        <w:t>Nature</w:t>
      </w:r>
      <w:r w:rsidRPr="004B008B">
        <w:rPr>
          <w:rFonts w:ascii="Calibri" w:eastAsia="SimSun" w:hAnsi="Calibri"/>
          <w:noProof/>
          <w:lang w:val="en-US"/>
        </w:rPr>
        <w:t>. 2020. doi: https://doi.org/10.1038/s41586-020-2196-x.</w:t>
      </w:r>
    </w:p>
    <w:p w14:paraId="77C888A3"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14.</w:t>
      </w:r>
      <w:r>
        <w:rPr>
          <w:rFonts w:ascii="Calibri" w:eastAsia="SimSun" w:hAnsi="Calibri"/>
          <w:noProof/>
          <w:lang w:val="en-US"/>
        </w:rPr>
        <w:tab/>
      </w:r>
      <w:r w:rsidRPr="004B008B">
        <w:rPr>
          <w:rFonts w:ascii="Calibri" w:eastAsia="SimSun" w:hAnsi="Calibri"/>
          <w:noProof/>
          <w:lang w:val="en-US"/>
        </w:rPr>
        <w:t xml:space="preserve">Zhu Y, Bloxham CJ, Hulme KD, Sinclair JE, Tong ZW, Steele LE et al. Children are unlikely to have been the primary source of household SARS-CoV-2 infections. </w:t>
      </w:r>
      <w:r w:rsidRPr="004B008B">
        <w:rPr>
          <w:rFonts w:ascii="Calibri" w:eastAsia="SimSun" w:hAnsi="Calibri"/>
          <w:i/>
          <w:noProof/>
          <w:lang w:val="en-US"/>
        </w:rPr>
        <w:t>medRxiv</w:t>
      </w:r>
      <w:r w:rsidRPr="004B008B">
        <w:rPr>
          <w:rFonts w:ascii="Calibri" w:eastAsia="SimSun" w:hAnsi="Calibri"/>
          <w:noProof/>
          <w:lang w:val="en-US"/>
        </w:rPr>
        <w:t>. 2020. doi: https://doi.org/10.1101/2020.03.26.20044826.</w:t>
      </w:r>
    </w:p>
    <w:p w14:paraId="632EDFC1"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15.</w:t>
      </w:r>
      <w:r>
        <w:rPr>
          <w:rFonts w:ascii="Calibri" w:eastAsia="SimSun" w:hAnsi="Calibri"/>
          <w:noProof/>
          <w:lang w:val="en-US"/>
        </w:rPr>
        <w:tab/>
      </w:r>
      <w:r w:rsidRPr="004B008B">
        <w:rPr>
          <w:rFonts w:ascii="Calibri" w:eastAsia="SimSun" w:hAnsi="Calibri"/>
          <w:noProof/>
          <w:lang w:val="en-US"/>
        </w:rPr>
        <w:t xml:space="preserve">Gudbjartsson DF, Helgason A, Jonsson H, Magnusson OT, Melsted P, Norddahl GL et al. Spread of SARS-CoV-2 in the Icelandic population. </w:t>
      </w:r>
      <w:r w:rsidRPr="004B008B">
        <w:rPr>
          <w:rFonts w:ascii="Calibri" w:eastAsia="SimSun" w:hAnsi="Calibri"/>
          <w:i/>
          <w:noProof/>
          <w:lang w:val="en-US"/>
        </w:rPr>
        <w:t>N Engl J Med</w:t>
      </w:r>
      <w:r w:rsidRPr="004B008B">
        <w:rPr>
          <w:rFonts w:ascii="Calibri" w:eastAsia="SimSun" w:hAnsi="Calibri"/>
          <w:noProof/>
          <w:lang w:val="en-US"/>
        </w:rPr>
        <w:t>. 2020. doi: https://doi.org/10.1056/NEJMoa2006100.</w:t>
      </w:r>
    </w:p>
    <w:p w14:paraId="184AE9C6"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16.</w:t>
      </w:r>
      <w:r>
        <w:rPr>
          <w:rFonts w:ascii="Calibri" w:eastAsia="SimSun" w:hAnsi="Calibri"/>
          <w:noProof/>
          <w:lang w:val="en-US"/>
        </w:rPr>
        <w:tab/>
      </w:r>
      <w:r w:rsidRPr="004B008B">
        <w:rPr>
          <w:rFonts w:ascii="Calibri" w:eastAsia="SimSun" w:hAnsi="Calibri"/>
          <w:noProof/>
          <w:lang w:val="en-US"/>
        </w:rPr>
        <w:t>WHO. Coronavirus disease 2019 (COVID-19) situation report – 29. [Internet.] Geneva: WHO; 2020. [Accessed 22 Feb 2020.] Available from: https://www.who.int/docs/default-source/coronaviruse/situation-reports/20200218-sitrep-29-covid-19.pdf.</w:t>
      </w:r>
    </w:p>
    <w:p w14:paraId="0CF711A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17.</w:t>
      </w:r>
      <w:r>
        <w:rPr>
          <w:rFonts w:ascii="Calibri" w:eastAsia="SimSun" w:hAnsi="Calibri"/>
          <w:noProof/>
          <w:lang w:val="en-US"/>
        </w:rPr>
        <w:tab/>
      </w:r>
      <w:r w:rsidRPr="004B008B">
        <w:rPr>
          <w:rFonts w:ascii="Calibri" w:eastAsia="SimSun" w:hAnsi="Calibri"/>
          <w:noProof/>
          <w:lang w:val="en-US"/>
        </w:rPr>
        <w:t xml:space="preserve">Pung R, Chiew CJ, Young BE, Chin S, Chen M, Clapham HE. Investigation of three clusters of COVID-19 in Singapore: implications for surveillance and response measures. </w:t>
      </w:r>
      <w:r w:rsidRPr="004B008B">
        <w:rPr>
          <w:rFonts w:ascii="Calibri" w:eastAsia="SimSun" w:hAnsi="Calibri"/>
          <w:i/>
          <w:noProof/>
          <w:lang w:val="en-US"/>
        </w:rPr>
        <w:t>Lancet</w:t>
      </w:r>
      <w:r w:rsidRPr="004B008B">
        <w:rPr>
          <w:rFonts w:ascii="Calibri" w:eastAsia="SimSun" w:hAnsi="Calibri"/>
          <w:noProof/>
          <w:lang w:val="en-US"/>
        </w:rPr>
        <w:t>. 2020;395(10229):1039–46.</w:t>
      </w:r>
    </w:p>
    <w:p w14:paraId="7D6DA48F" w14:textId="77777777" w:rsidR="00F13AC5" w:rsidRPr="006E7CC9" w:rsidRDefault="00F13AC5" w:rsidP="00F13AC5">
      <w:pPr>
        <w:spacing w:after="0"/>
        <w:ind w:left="567" w:hanging="567"/>
        <w:rPr>
          <w:rFonts w:cstheme="minorHAnsi"/>
        </w:rPr>
      </w:pPr>
      <w:r>
        <w:rPr>
          <w:rFonts w:cstheme="minorHAnsi"/>
        </w:rPr>
        <w:t>18.</w:t>
      </w:r>
      <w:r>
        <w:rPr>
          <w:rFonts w:cstheme="minorHAnsi"/>
        </w:rPr>
        <w:tab/>
      </w:r>
      <w:r w:rsidRPr="006E7CC9">
        <w:rPr>
          <w:rFonts w:cstheme="minorHAnsi"/>
        </w:rPr>
        <w:t xml:space="preserve">Rockett RJ, Arnott A, Lam C, Sadsad R, Timms V, Gray KA et al. Revealing COVID-19 transmission by SARS-CoV-2 genome sequencing and agent based modelling. </w:t>
      </w:r>
      <w:r w:rsidRPr="00F13AC5">
        <w:rPr>
          <w:rFonts w:cstheme="minorHAnsi"/>
          <w:i/>
        </w:rPr>
        <w:t>bioRxiv</w:t>
      </w:r>
      <w:r w:rsidRPr="006E7CC9">
        <w:rPr>
          <w:rFonts w:cstheme="minorHAnsi"/>
        </w:rPr>
        <w:t>. doi: https://doi.org/10.1101/2020.04.19.048751.</w:t>
      </w:r>
    </w:p>
    <w:p w14:paraId="724F012D" w14:textId="77777777" w:rsidR="00F13AC5" w:rsidRDefault="00F13AC5" w:rsidP="00F13AC5">
      <w:pPr>
        <w:spacing w:after="0"/>
        <w:ind w:left="567" w:hanging="567"/>
        <w:contextualSpacing/>
        <w:rPr>
          <w:rFonts w:ascii="Calibri" w:eastAsia="SimSun" w:hAnsi="Calibri"/>
          <w:noProof/>
          <w:lang w:val="en-US"/>
        </w:rPr>
      </w:pPr>
      <w:r>
        <w:rPr>
          <w:rFonts w:cstheme="minorHAnsi"/>
        </w:rPr>
        <w:t>19.</w:t>
      </w:r>
      <w:r>
        <w:rPr>
          <w:rFonts w:cstheme="minorHAnsi"/>
        </w:rPr>
        <w:tab/>
      </w:r>
      <w:r w:rsidRPr="006E7CC9">
        <w:rPr>
          <w:rFonts w:cstheme="minorHAnsi"/>
        </w:rPr>
        <w:t xml:space="preserve">Nextstrain team. Genomic epidemiology of novel coronavirus </w:t>
      </w:r>
      <w:r>
        <w:rPr>
          <w:rFonts w:cstheme="minorHAnsi"/>
        </w:rPr>
        <w:t>–</w:t>
      </w:r>
      <w:r w:rsidRPr="006E7CC9">
        <w:rPr>
          <w:rFonts w:cstheme="minorHAnsi"/>
        </w:rPr>
        <w:t xml:space="preserve"> Oceania-focused subsampling. [Internet.]  [Accessed on 5 May 2020.] Available online: https://nextstrain.org/ncov/oceania?c=division&amp;f_country=Australia&amp;l=radial.</w:t>
      </w:r>
    </w:p>
    <w:p w14:paraId="5BED05AB"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20.</w:t>
      </w:r>
      <w:r>
        <w:rPr>
          <w:rFonts w:ascii="Calibri" w:eastAsia="SimSun" w:hAnsi="Calibri"/>
          <w:noProof/>
          <w:lang w:val="en-US"/>
        </w:rPr>
        <w:tab/>
      </w:r>
      <w:r w:rsidRPr="004B008B">
        <w:rPr>
          <w:rFonts w:ascii="Calibri" w:eastAsia="SimSun" w:hAnsi="Calibri"/>
          <w:noProof/>
          <w:lang w:val="en-US"/>
        </w:rPr>
        <w:t xml:space="preserve">Sun P, Qiu S, Liu Z, Ren J, Xi JJ. Clinical characteristics of 50466 patients with 2019-nCoV infection. </w:t>
      </w:r>
      <w:r w:rsidRPr="004B008B">
        <w:rPr>
          <w:rFonts w:ascii="Calibri" w:eastAsia="SimSun" w:hAnsi="Calibri"/>
          <w:i/>
          <w:noProof/>
          <w:lang w:val="en-US"/>
        </w:rPr>
        <w:t>medRxiv</w:t>
      </w:r>
      <w:r w:rsidRPr="004B008B">
        <w:rPr>
          <w:rFonts w:ascii="Calibri" w:eastAsia="SimSun" w:hAnsi="Calibri"/>
          <w:noProof/>
          <w:lang w:val="en-US"/>
        </w:rPr>
        <w:t>. 2020. doi: https://doi.org/10.1101/2020.02.18.20024539.</w:t>
      </w:r>
    </w:p>
    <w:p w14:paraId="2EFF67B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21.</w:t>
      </w:r>
      <w:r>
        <w:rPr>
          <w:rFonts w:ascii="Calibri" w:eastAsia="SimSun" w:hAnsi="Calibri"/>
          <w:noProof/>
          <w:lang w:val="en-US"/>
        </w:rPr>
        <w:tab/>
      </w:r>
      <w:r w:rsidRPr="004B008B">
        <w:rPr>
          <w:rFonts w:ascii="Calibri" w:eastAsia="SimSun" w:hAnsi="Calibri"/>
          <w:noProof/>
          <w:lang w:val="en-US"/>
        </w:rPr>
        <w:t xml:space="preserve">Li B, Bai W, Hashikawa T. The neuroinvasive potential of SARS-CoV-2 may be at least partially responsible for the respiratory failure of COVID-19 patients. </w:t>
      </w:r>
      <w:r w:rsidRPr="004B008B">
        <w:rPr>
          <w:rFonts w:ascii="Calibri" w:eastAsia="SimSun" w:hAnsi="Calibri"/>
          <w:i/>
          <w:noProof/>
          <w:lang w:val="en-US"/>
        </w:rPr>
        <w:t>J Med Virol</w:t>
      </w:r>
      <w:r w:rsidRPr="004B008B">
        <w:rPr>
          <w:rFonts w:ascii="Calibri" w:eastAsia="SimSun" w:hAnsi="Calibri"/>
          <w:noProof/>
          <w:lang w:val="en-US"/>
        </w:rPr>
        <w:t>. 2020. doi: https://doi.org/10.1002/jmv.25728.</w:t>
      </w:r>
    </w:p>
    <w:p w14:paraId="173B5F61"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22.</w:t>
      </w:r>
      <w:r>
        <w:rPr>
          <w:rFonts w:ascii="Calibri" w:eastAsia="SimSun" w:hAnsi="Calibri"/>
          <w:noProof/>
          <w:lang w:val="en-US"/>
        </w:rPr>
        <w:tab/>
      </w:r>
      <w:r w:rsidRPr="004B008B">
        <w:rPr>
          <w:rFonts w:ascii="Calibri" w:eastAsia="SimSun" w:hAnsi="Calibri"/>
          <w:noProof/>
          <w:lang w:val="en-US"/>
        </w:rPr>
        <w:t>Mao L, Jin H, Wang M, Hu Y, Chen S, He Q et al. Neurological manifestations of hospitalized patients with coronavirus disease 2019 in Wuhan, China.</w:t>
      </w:r>
      <w:r w:rsidRPr="004B008B">
        <w:rPr>
          <w:rFonts w:ascii="Calibri" w:eastAsia="SimSun" w:hAnsi="Calibri"/>
          <w:i/>
          <w:noProof/>
          <w:lang w:val="en-US"/>
        </w:rPr>
        <w:t xml:space="preserve"> JAMA Neurol</w:t>
      </w:r>
      <w:r w:rsidRPr="004B008B">
        <w:rPr>
          <w:rFonts w:ascii="Calibri" w:eastAsia="SimSun" w:hAnsi="Calibri"/>
          <w:noProof/>
          <w:lang w:val="en-US"/>
        </w:rPr>
        <w:t>. 2020;e201127. doi: https://doi.org/10.1001/jamaneurol.2020.1127.</w:t>
      </w:r>
    </w:p>
    <w:p w14:paraId="5BC6DC09"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23.</w:t>
      </w:r>
      <w:r>
        <w:rPr>
          <w:rFonts w:ascii="Calibri" w:eastAsia="SimSun" w:hAnsi="Calibri"/>
          <w:noProof/>
          <w:lang w:val="en-US"/>
        </w:rPr>
        <w:tab/>
      </w:r>
      <w:r w:rsidRPr="004B008B">
        <w:rPr>
          <w:rFonts w:ascii="Calibri" w:eastAsia="SimSun" w:hAnsi="Calibri"/>
          <w:noProof/>
          <w:lang w:val="en-US"/>
        </w:rPr>
        <w:t xml:space="preserve">Drew DA, Nguyen LH, Steves CJ, Wolf J, Spector TC, Chan AT. Rapid implementation of mobile technology for real-time epidemiology of COVID-19. </w:t>
      </w:r>
      <w:r w:rsidRPr="004B008B">
        <w:rPr>
          <w:rFonts w:ascii="Calibri" w:eastAsia="SimSun" w:hAnsi="Calibri"/>
          <w:i/>
          <w:noProof/>
          <w:lang w:val="en-US"/>
        </w:rPr>
        <w:t>medRxiv</w:t>
      </w:r>
      <w:r w:rsidRPr="004B008B">
        <w:rPr>
          <w:rFonts w:ascii="Calibri" w:eastAsia="SimSun" w:hAnsi="Calibri"/>
          <w:noProof/>
          <w:lang w:val="en-US"/>
        </w:rPr>
        <w:t>. 2020. doi: https://doi.org/10.1101/2020.04.02.20051334.</w:t>
      </w:r>
    </w:p>
    <w:p w14:paraId="76F43044"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24.</w:t>
      </w:r>
      <w:r>
        <w:rPr>
          <w:rFonts w:ascii="Calibri" w:eastAsia="SimSun" w:hAnsi="Calibri"/>
          <w:noProof/>
          <w:lang w:val="en-US"/>
        </w:rPr>
        <w:tab/>
      </w:r>
      <w:r w:rsidRPr="004B008B">
        <w:rPr>
          <w:rFonts w:ascii="Calibri" w:eastAsia="SimSun" w:hAnsi="Calibri"/>
          <w:noProof/>
          <w:lang w:val="en-US"/>
        </w:rPr>
        <w:t xml:space="preserve">Venkatakrishnan AJ, Puranik A, Anand A, Zemmour D, Yao X, Wu X et al. Knowledge synthesis from 100 million biomedical documents augments the deep expression profiling of coronavirus receptors. </w:t>
      </w:r>
      <w:r w:rsidRPr="004B008B">
        <w:rPr>
          <w:rFonts w:ascii="Calibri" w:eastAsia="SimSun" w:hAnsi="Calibri"/>
          <w:i/>
          <w:noProof/>
          <w:lang w:val="en-US"/>
        </w:rPr>
        <w:t>bioRxiv</w:t>
      </w:r>
      <w:r w:rsidRPr="004B008B">
        <w:rPr>
          <w:rFonts w:ascii="Calibri" w:eastAsia="SimSun" w:hAnsi="Calibri"/>
          <w:noProof/>
          <w:lang w:val="en-US"/>
        </w:rPr>
        <w:t xml:space="preserve">. 2020. doi: https://doi.org/10.1101/2020.03.24.005702. </w:t>
      </w:r>
    </w:p>
    <w:p w14:paraId="10EC893B"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25.</w:t>
      </w:r>
      <w:r>
        <w:rPr>
          <w:rFonts w:ascii="Calibri" w:eastAsia="SimSun" w:hAnsi="Calibri"/>
          <w:noProof/>
          <w:lang w:val="en-US"/>
        </w:rPr>
        <w:tab/>
      </w:r>
      <w:r w:rsidRPr="004B008B">
        <w:rPr>
          <w:rFonts w:ascii="Calibri" w:eastAsia="SimSun" w:hAnsi="Calibri"/>
          <w:noProof/>
          <w:lang w:val="en-US"/>
        </w:rPr>
        <w:t xml:space="preserve">Brann DH, Tsukahara T, Weinreb C, Logan DW, Datta SR. Non-neural expression of SARS-CoV-2 entry genes in the olfactory epithelium suggests mechanisms underlying anosmia in COVID-19 patients. </w:t>
      </w:r>
      <w:r w:rsidRPr="004B008B">
        <w:rPr>
          <w:rFonts w:ascii="Calibri" w:eastAsia="SimSun" w:hAnsi="Calibri"/>
          <w:i/>
          <w:noProof/>
          <w:lang w:val="en-US"/>
        </w:rPr>
        <w:t>bioRxiv</w:t>
      </w:r>
      <w:r w:rsidRPr="004B008B">
        <w:rPr>
          <w:rFonts w:ascii="Calibri" w:eastAsia="SimSun" w:hAnsi="Calibri"/>
          <w:noProof/>
          <w:lang w:val="en-US"/>
        </w:rPr>
        <w:t>. 2020. doi: https://doi.org/10.1101/2020.03.25.009084.</w:t>
      </w:r>
    </w:p>
    <w:p w14:paraId="5D595EE5"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26.</w:t>
      </w:r>
      <w:r>
        <w:rPr>
          <w:rFonts w:ascii="Calibri" w:eastAsia="SimSun" w:hAnsi="Calibri"/>
          <w:noProof/>
          <w:lang w:val="en-US"/>
        </w:rPr>
        <w:tab/>
      </w:r>
      <w:r w:rsidRPr="004B008B">
        <w:rPr>
          <w:rFonts w:ascii="Calibri" w:eastAsia="SimSun" w:hAnsi="Calibri"/>
          <w:noProof/>
          <w:lang w:val="en-US"/>
        </w:rPr>
        <w:t xml:space="preserve">Bi Q, Wu Y, Mei S, Ye C, Zou X, Zhang Z et al. Epidemiology and transmission of COVID-19 in Shenzhen China: analysis of 391 cases and 1286 of their close contacts. </w:t>
      </w:r>
      <w:r w:rsidRPr="004B008B">
        <w:rPr>
          <w:rFonts w:ascii="Calibri" w:eastAsia="SimSun" w:hAnsi="Calibri"/>
          <w:i/>
          <w:noProof/>
          <w:lang w:val="en-US"/>
        </w:rPr>
        <w:t>medRxiv</w:t>
      </w:r>
      <w:r w:rsidRPr="004B008B">
        <w:rPr>
          <w:rFonts w:ascii="Calibri" w:eastAsia="SimSun" w:hAnsi="Calibri"/>
          <w:noProof/>
          <w:lang w:val="en-US"/>
        </w:rPr>
        <w:t>. 2020. doi: https://doi.org/10.1101/2020.03.03.20028423.</w:t>
      </w:r>
    </w:p>
    <w:p w14:paraId="489A5573" w14:textId="77777777" w:rsidR="00F13AC5" w:rsidRPr="006E7CC9" w:rsidRDefault="00F13AC5" w:rsidP="00F13AC5">
      <w:pPr>
        <w:spacing w:after="0"/>
        <w:ind w:left="567" w:hanging="567"/>
        <w:rPr>
          <w:rFonts w:cstheme="minorHAnsi"/>
        </w:rPr>
      </w:pPr>
      <w:r>
        <w:rPr>
          <w:rFonts w:cstheme="minorHAnsi"/>
        </w:rPr>
        <w:t>27.</w:t>
      </w:r>
      <w:r>
        <w:rPr>
          <w:rFonts w:cstheme="minorHAnsi"/>
        </w:rPr>
        <w:tab/>
      </w:r>
      <w:r w:rsidRPr="006E7CC9">
        <w:rPr>
          <w:rFonts w:cstheme="minorHAnsi"/>
        </w:rPr>
        <w:t xml:space="preserve">Inciardi RM, Lupi L, Zaccone G, Italia L, Raffo M, Tomasoni D et al. Cardiac involvement in a patient with coronavirus disease 2019 (COVID-19). </w:t>
      </w:r>
      <w:r w:rsidRPr="00F13AC5">
        <w:rPr>
          <w:rFonts w:cstheme="minorHAnsi"/>
          <w:i/>
        </w:rPr>
        <w:t>JAMA Cardiol</w:t>
      </w:r>
      <w:r w:rsidRPr="006E7CC9">
        <w:rPr>
          <w:rFonts w:cstheme="minorHAnsi"/>
        </w:rPr>
        <w:t>. 2020. doi: https://doi.org/10.1001/jamacardio.2020.1096.</w:t>
      </w:r>
    </w:p>
    <w:p w14:paraId="63CD09F2" w14:textId="77777777" w:rsidR="00F13AC5" w:rsidRPr="006E7CC9" w:rsidRDefault="00F13AC5" w:rsidP="00F13AC5">
      <w:pPr>
        <w:spacing w:after="0"/>
        <w:ind w:left="567" w:hanging="567"/>
        <w:rPr>
          <w:rFonts w:cstheme="minorHAnsi"/>
        </w:rPr>
      </w:pPr>
      <w:r>
        <w:rPr>
          <w:rFonts w:cstheme="minorHAnsi"/>
        </w:rPr>
        <w:t>28.</w:t>
      </w:r>
      <w:r>
        <w:rPr>
          <w:rFonts w:cstheme="minorHAnsi"/>
        </w:rPr>
        <w:tab/>
      </w:r>
      <w:r w:rsidRPr="006E7CC9">
        <w:rPr>
          <w:rFonts w:cstheme="minorHAnsi"/>
        </w:rPr>
        <w:t xml:space="preserve">Guo T, Fan Y, Chen M, Wu X, Zhang L, He T et al. Cardiovascular implications of fatal outcomes of patients with coronavirus disease 2019 (COVID-19). </w:t>
      </w:r>
      <w:r w:rsidRPr="00F13AC5">
        <w:rPr>
          <w:rFonts w:cstheme="minorHAnsi"/>
          <w:i/>
        </w:rPr>
        <w:t>JAMA Cardiol</w:t>
      </w:r>
      <w:r w:rsidRPr="006E7CC9">
        <w:rPr>
          <w:rFonts w:cstheme="minorHAnsi"/>
        </w:rPr>
        <w:t>. 2020. doi: https://doi.org/10.1001/jamacardio.2020.1017.</w:t>
      </w:r>
    </w:p>
    <w:p w14:paraId="4C037BB4" w14:textId="77777777" w:rsidR="00F13AC5" w:rsidRPr="006E7CC9" w:rsidRDefault="00F13AC5" w:rsidP="00F13AC5">
      <w:pPr>
        <w:spacing w:after="0"/>
        <w:ind w:left="567" w:hanging="567"/>
        <w:rPr>
          <w:rFonts w:cstheme="minorHAnsi"/>
        </w:rPr>
      </w:pPr>
      <w:r>
        <w:rPr>
          <w:rFonts w:cstheme="minorHAnsi"/>
        </w:rPr>
        <w:t>29.</w:t>
      </w:r>
      <w:r>
        <w:rPr>
          <w:rFonts w:cstheme="minorHAnsi"/>
        </w:rPr>
        <w:tab/>
      </w:r>
      <w:r w:rsidRPr="006E7CC9">
        <w:rPr>
          <w:rFonts w:cstheme="minorHAnsi"/>
        </w:rPr>
        <w:t xml:space="preserve">Madjid M, Safavi-Naeini P, Solomon SD, Vardeny O. Potential effects of coronaviruses on the cardiovascular system: a review. </w:t>
      </w:r>
      <w:r w:rsidRPr="00F13AC5">
        <w:rPr>
          <w:rFonts w:cstheme="minorHAnsi"/>
          <w:i/>
        </w:rPr>
        <w:t>JAMA Cardiol</w:t>
      </w:r>
      <w:r w:rsidRPr="006E7CC9">
        <w:rPr>
          <w:rFonts w:cstheme="minorHAnsi"/>
        </w:rPr>
        <w:t>. 2020. doi: https://doi.org/10.1001/jamacardio.2020.1286.</w:t>
      </w:r>
    </w:p>
    <w:p w14:paraId="3CAD8CB8"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30.</w:t>
      </w:r>
      <w:r>
        <w:rPr>
          <w:rFonts w:ascii="Calibri" w:eastAsia="SimSun" w:hAnsi="Calibri"/>
          <w:noProof/>
          <w:lang w:val="en-US"/>
        </w:rPr>
        <w:tab/>
      </w:r>
      <w:r w:rsidRPr="004B008B">
        <w:rPr>
          <w:rFonts w:ascii="Calibri" w:eastAsia="SimSun" w:hAnsi="Calibri"/>
          <w:noProof/>
          <w:lang w:val="en-US"/>
        </w:rPr>
        <w:t xml:space="preserve">Lin L, Jiang X, Zhang Z, Huang S, Zhang Z, Fang Z et al. Gastrointestinal symptoms of 95 cases with SARS-CoV-2 infection. </w:t>
      </w:r>
      <w:r w:rsidRPr="004B008B">
        <w:rPr>
          <w:rFonts w:ascii="Calibri" w:eastAsia="SimSun" w:hAnsi="Calibri"/>
          <w:i/>
          <w:noProof/>
          <w:lang w:val="en-US"/>
        </w:rPr>
        <w:t>Gut</w:t>
      </w:r>
      <w:r w:rsidRPr="004B008B">
        <w:rPr>
          <w:rFonts w:ascii="Calibri" w:eastAsia="SimSun" w:hAnsi="Calibri"/>
          <w:noProof/>
          <w:lang w:val="en-US"/>
        </w:rPr>
        <w:t>. 2020. doi: https://doi.org/10.1136/gutjnl-2020-321013.</w:t>
      </w:r>
    </w:p>
    <w:p w14:paraId="68FC50FF"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lastRenderedPageBreak/>
        <w:t>31.</w:t>
      </w:r>
      <w:r>
        <w:rPr>
          <w:rFonts w:ascii="Calibri" w:eastAsia="SimSun" w:hAnsi="Calibri"/>
          <w:noProof/>
          <w:lang w:val="en-US"/>
        </w:rPr>
        <w:tab/>
      </w:r>
      <w:r w:rsidRPr="004B008B">
        <w:rPr>
          <w:rFonts w:ascii="Calibri" w:eastAsia="SimSun" w:hAnsi="Calibri"/>
          <w:noProof/>
          <w:lang w:val="en-US"/>
        </w:rPr>
        <w:t xml:space="preserve">Jin X, Lian JS, Hu JH, Gao J, Zheng L, Zhang YM et al. Epidemiological, clinical and virological characteristics of 74 cases of coronavirus-infected disease 2019 (COVID-19) with gastrointestinal symptoms. </w:t>
      </w:r>
      <w:r w:rsidRPr="004B008B">
        <w:rPr>
          <w:rFonts w:ascii="Calibri" w:eastAsia="SimSun" w:hAnsi="Calibri"/>
          <w:i/>
          <w:noProof/>
          <w:lang w:val="en-US"/>
        </w:rPr>
        <w:t>Gut</w:t>
      </w:r>
      <w:r w:rsidRPr="004B008B">
        <w:rPr>
          <w:rFonts w:ascii="Calibri" w:eastAsia="SimSun" w:hAnsi="Calibri"/>
          <w:noProof/>
          <w:lang w:val="en-US"/>
        </w:rPr>
        <w:t>. 2020. doi: https://doi.org/10.1136/gutjnl-2020-320926.</w:t>
      </w:r>
    </w:p>
    <w:p w14:paraId="32BC44E4"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32.</w:t>
      </w:r>
      <w:r>
        <w:rPr>
          <w:rFonts w:ascii="Calibri" w:eastAsia="SimSun" w:hAnsi="Calibri"/>
          <w:noProof/>
          <w:lang w:val="en-US"/>
        </w:rPr>
        <w:tab/>
      </w:r>
      <w:r w:rsidRPr="004B008B">
        <w:rPr>
          <w:rFonts w:ascii="Calibri" w:eastAsia="SimSun" w:hAnsi="Calibri"/>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BABBB23"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33.</w:t>
      </w:r>
      <w:r>
        <w:rPr>
          <w:rFonts w:ascii="Calibri" w:eastAsia="SimSun" w:hAnsi="Calibri"/>
          <w:noProof/>
          <w:lang w:val="en-US"/>
        </w:rPr>
        <w:tab/>
      </w:r>
      <w:r w:rsidRPr="004B008B">
        <w:rPr>
          <w:rFonts w:ascii="Calibri" w:eastAsia="SimSun" w:hAnsi="Calibri"/>
          <w:noProof/>
          <w:lang w:val="en-US"/>
        </w:rPr>
        <w:t xml:space="preserve">Harrison C. Coronavirus puts drug re-purposing on the fast track. </w:t>
      </w:r>
      <w:r w:rsidRPr="004B008B">
        <w:rPr>
          <w:rFonts w:ascii="Calibri" w:eastAsia="SimSun" w:hAnsi="Calibri"/>
          <w:i/>
          <w:noProof/>
          <w:lang w:val="en-US"/>
        </w:rPr>
        <w:t>Nat Biotechnol</w:t>
      </w:r>
      <w:r w:rsidRPr="004B008B">
        <w:rPr>
          <w:rFonts w:ascii="Calibri" w:eastAsia="SimSun" w:hAnsi="Calibri"/>
          <w:noProof/>
          <w:lang w:val="en-US"/>
        </w:rPr>
        <w:t>. 2020. doi: https://doi.org/10.1038/d41587-020-00003-1.</w:t>
      </w:r>
    </w:p>
    <w:p w14:paraId="180BF7E7" w14:textId="63ADEA0A" w:rsidR="00E4281B" w:rsidRPr="00F13AC5" w:rsidRDefault="00F13AC5" w:rsidP="00F13AC5">
      <w:pPr>
        <w:spacing w:after="0"/>
        <w:ind w:left="567" w:hanging="567"/>
        <w:rPr>
          <w:rFonts w:ascii="Calibri" w:eastAsia="SimSun" w:hAnsi="Calibri"/>
          <w:noProof/>
          <w:lang w:val="en-US"/>
        </w:rPr>
      </w:pPr>
      <w:r>
        <w:rPr>
          <w:rFonts w:ascii="Calibri" w:eastAsia="SimSun" w:hAnsi="Calibri"/>
          <w:noProof/>
          <w:lang w:val="en-US"/>
        </w:rPr>
        <w:t>34.</w:t>
      </w:r>
      <w:r>
        <w:rPr>
          <w:rFonts w:ascii="Calibri" w:eastAsia="SimSun" w:hAnsi="Calibri"/>
          <w:noProof/>
          <w:lang w:val="en-US"/>
        </w:rPr>
        <w:tab/>
      </w:r>
      <w:r w:rsidRPr="004B008B">
        <w:rPr>
          <w:rFonts w:ascii="Calibri" w:eastAsia="SimSun" w:hAnsi="Calibri"/>
          <w:noProof/>
          <w:lang w:val="en-US"/>
        </w:rPr>
        <w:t xml:space="preserve">Wang M, Cao R, Zhang L, Yang X, Liu J, Xu M et al. Remdesivir and chloroquine effectively inhibit the recently emerged novel coronavirus (2019-nCoV) in vitro. </w:t>
      </w:r>
      <w:r w:rsidRPr="004B008B">
        <w:rPr>
          <w:rFonts w:ascii="Calibri" w:eastAsia="SimSun" w:hAnsi="Calibri"/>
          <w:i/>
          <w:noProof/>
          <w:lang w:val="en-US"/>
        </w:rPr>
        <w:t>Cell Research</w:t>
      </w:r>
      <w:r w:rsidRPr="004B008B">
        <w:rPr>
          <w:rFonts w:ascii="Calibri" w:eastAsia="SimSun" w:hAnsi="Calibri"/>
          <w:noProof/>
          <w:lang w:val="en-US"/>
        </w:rPr>
        <w:t>. 2020;30;269–71.</w:t>
      </w:r>
      <w:r w:rsidR="00E4281B" w:rsidRPr="00F13AC5">
        <w:rPr>
          <w:rFonts w:cstheme="minorHAnsi"/>
          <w:color w:val="FFFFFF" w:themeColor="background1"/>
          <w:spacing w:val="15"/>
        </w:rPr>
        <w:br w:type="page"/>
      </w:r>
    </w:p>
    <w:p w14:paraId="1E3226D9" w14:textId="77777777" w:rsidR="00E4281B" w:rsidRPr="00800884" w:rsidRDefault="00E4281B" w:rsidP="00800884">
      <w:pPr>
        <w:pStyle w:val="Heading1"/>
      </w:pPr>
      <w:r w:rsidRPr="00800884">
        <w:lastRenderedPageBreak/>
        <w:t>Appendix A: Frequently asked questions</w:t>
      </w:r>
    </w:p>
    <w:p w14:paraId="050902B7" w14:textId="77777777" w:rsidR="00E4281B" w:rsidRPr="009D4C93" w:rsidRDefault="00E4281B" w:rsidP="00800884">
      <w:pPr>
        <w:rPr>
          <w:rStyle w:val="A10"/>
          <w:b/>
          <w:bCs/>
        </w:rPr>
      </w:pPr>
      <w:r w:rsidRPr="009D4C93">
        <w:rPr>
          <w:rStyle w:val="A10"/>
          <w:b/>
        </w:rPr>
        <w:t>Q: Can I request access to the COVID-19 data behind your CDI weekly reports?</w:t>
      </w:r>
    </w:p>
    <w:p w14:paraId="45B9DC94" w14:textId="77777777" w:rsidR="00E4281B" w:rsidRPr="00400358" w:rsidRDefault="00E4281B" w:rsidP="00800884">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64FF927" w14:textId="77777777" w:rsidR="00E4281B" w:rsidRPr="00400358" w:rsidRDefault="00E4281B" w:rsidP="00800884">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45160969" w14:textId="77777777" w:rsidR="00E4281B" w:rsidRPr="00400358" w:rsidRDefault="00E4281B" w:rsidP="00800884">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973DC7B" w14:textId="77777777" w:rsidR="00E4281B" w:rsidRPr="00400358" w:rsidRDefault="00E4281B" w:rsidP="00800884">
      <w:pPr>
        <w:rPr>
          <w:rStyle w:val="A10"/>
        </w:rPr>
      </w:pPr>
      <w:r w:rsidRPr="00400358">
        <w:rPr>
          <w:rStyle w:val="A10"/>
        </w:rPr>
        <w:t xml:space="preserve">We will continue to publish regular summaries and analyses of the NNDSS dataset and recommend the following resources be referred to in the meantime: </w:t>
      </w:r>
    </w:p>
    <w:p w14:paraId="6CDE44A1" w14:textId="77777777" w:rsidR="00E4281B" w:rsidRPr="00400358" w:rsidRDefault="00E4281B" w:rsidP="00800884">
      <w:pPr>
        <w:pStyle w:val="ListParagraph"/>
        <w:numPr>
          <w:ilvl w:val="0"/>
          <w:numId w:val="11"/>
        </w:numPr>
        <w:rPr>
          <w:rStyle w:val="A10"/>
        </w:rPr>
      </w:pPr>
      <w:r w:rsidRPr="00400358">
        <w:rPr>
          <w:rStyle w:val="A10"/>
        </w:rPr>
        <w:t>NNDSS summary tables: http://www9.health.gov.au/cda/source/cda-index.cfm</w:t>
      </w:r>
    </w:p>
    <w:p w14:paraId="25FBCEB3" w14:textId="77777777" w:rsidR="00E4281B" w:rsidRPr="00400358" w:rsidRDefault="00E4281B" w:rsidP="00800884">
      <w:pPr>
        <w:pStyle w:val="ListParagraph"/>
        <w:numPr>
          <w:ilvl w:val="0"/>
          <w:numId w:val="11"/>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800884">
      <w:pPr>
        <w:pStyle w:val="ListParagraph"/>
        <w:numPr>
          <w:ilvl w:val="0"/>
          <w:numId w:val="11"/>
        </w:numPr>
        <w:rPr>
          <w:rStyle w:val="A10"/>
        </w:rPr>
      </w:pPr>
      <w:r w:rsidRPr="00800884">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650D81">
      <w:pPr>
        <w:pStyle w:val="ListParagraph"/>
        <w:numPr>
          <w:ilvl w:val="0"/>
          <w:numId w:val="11"/>
        </w:numPr>
        <w:rPr>
          <w:rStyle w:val="A10"/>
        </w:rPr>
      </w:pPr>
      <w:r w:rsidRPr="00400358">
        <w:rPr>
          <w:rStyle w:val="A10"/>
        </w:rPr>
        <w:t>State and territory public health websites.</w:t>
      </w:r>
    </w:p>
    <w:p w14:paraId="6D292CE2" w14:textId="77777777" w:rsidR="00E4281B" w:rsidRPr="009D4C93" w:rsidRDefault="00E4281B" w:rsidP="00800884">
      <w:pPr>
        <w:rPr>
          <w:rStyle w:val="A10"/>
          <w:b/>
        </w:rPr>
      </w:pPr>
      <w:r w:rsidRPr="009D4C93">
        <w:rPr>
          <w:rStyle w:val="A10"/>
          <w:b/>
        </w:rPr>
        <w:t>Q: Can I request access to data at post-code level of confirmed cases?</w:t>
      </w:r>
    </w:p>
    <w:p w14:paraId="5FABC7B8" w14:textId="77777777" w:rsidR="00E4281B" w:rsidRPr="00400358" w:rsidRDefault="00E4281B" w:rsidP="00800884">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800884">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49B826BA" w14:textId="77777777" w:rsidR="00E4281B" w:rsidRPr="009D4C93" w:rsidRDefault="00E4281B" w:rsidP="00800884">
      <w:pPr>
        <w:rPr>
          <w:rStyle w:val="A10"/>
          <w:b/>
        </w:rPr>
      </w:pPr>
      <w:r w:rsidRPr="009D4C93">
        <w:rPr>
          <w:rStyle w:val="A10"/>
          <w:b/>
        </w:rPr>
        <w:t xml:space="preserve">Q. Where can I find more detailed data on COVID-19 cases?  </w:t>
      </w:r>
    </w:p>
    <w:p w14:paraId="38B29712" w14:textId="77777777" w:rsidR="008B5348" w:rsidRDefault="00E4281B" w:rsidP="00800884">
      <w:pPr>
        <w:rPr>
          <w:rStyle w:val="A10"/>
        </w:rPr>
        <w:sectPr w:rsidR="008B5348" w:rsidSect="00A30C37">
          <w:headerReference w:type="default" r:id="rId24"/>
          <w:footerReference w:type="default" r:id="rId25"/>
          <w:footerReference w:type="first" r:id="rId26"/>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AA92A31" w14:textId="77777777" w:rsidR="000A5F42" w:rsidRPr="000606CC" w:rsidRDefault="000A5F42" w:rsidP="000A5F42">
      <w:pPr>
        <w:pStyle w:val="NoSpacing"/>
        <w:rPr>
          <w:rStyle w:val="Strong"/>
          <w:rFonts w:cstheme="minorHAnsi"/>
          <w:sz w:val="20"/>
          <w:szCs w:val="18"/>
        </w:rPr>
      </w:pPr>
    </w:p>
    <w:p w14:paraId="16C443D7" w14:textId="3881E44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05C15F9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667BDC78"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38C5DA8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195D85AD"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6482AEB1"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logos (including the Department of Health’s logo) and trademarks;</w:t>
      </w:r>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images;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0474B7F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0CC11A6D"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B8E5D" w14:textId="77777777" w:rsidR="00B233B0" w:rsidRDefault="00B233B0" w:rsidP="00E54DBA">
      <w:r>
        <w:separator/>
      </w:r>
    </w:p>
    <w:p w14:paraId="2C015150" w14:textId="77777777" w:rsidR="00B233B0" w:rsidRDefault="00B233B0"/>
    <w:p w14:paraId="4999477F" w14:textId="77777777" w:rsidR="00B233B0" w:rsidRDefault="00B233B0" w:rsidP="008714B0"/>
  </w:endnote>
  <w:endnote w:type="continuationSeparator" w:id="0">
    <w:p w14:paraId="1FD94300" w14:textId="77777777" w:rsidR="00B233B0" w:rsidRDefault="00B233B0" w:rsidP="00E54DBA">
      <w:r>
        <w:continuationSeparator/>
      </w:r>
    </w:p>
    <w:p w14:paraId="6CEC10D8" w14:textId="77777777" w:rsidR="00B233B0" w:rsidRDefault="00B233B0"/>
    <w:p w14:paraId="374F1100" w14:textId="77777777" w:rsidR="00B233B0" w:rsidRDefault="00B233B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04117" w14:textId="00E80150" w:rsidR="00B233B0" w:rsidRPr="001B200F" w:rsidRDefault="00B233B0"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14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586F1" w14:textId="74E443FB" w:rsidR="00B233B0" w:rsidRPr="00E35B1A" w:rsidRDefault="00B233B0"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063E3" w14:textId="67E61032" w:rsidR="00B233B0" w:rsidRPr="001B200F" w:rsidRDefault="00B233B0"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3B35D" w14:textId="586F758B" w:rsidR="00B233B0" w:rsidRPr="00E35B1A" w:rsidRDefault="00B233B0"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F922" w14:textId="294BE239" w:rsidR="00B233B0" w:rsidRPr="0042435E" w:rsidRDefault="00B233B0"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F0DB" w14:textId="0A29818E" w:rsidR="00B233B0" w:rsidRPr="00BB5378" w:rsidRDefault="00B233B0"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0B81F" w14:textId="77777777" w:rsidR="00B233B0" w:rsidRDefault="00B233B0" w:rsidP="002602A6">
      <w:pPr>
        <w:spacing w:after="20" w:line="240" w:lineRule="auto"/>
      </w:pPr>
      <w:r>
        <w:separator/>
      </w:r>
    </w:p>
  </w:footnote>
  <w:footnote w:type="continuationSeparator" w:id="0">
    <w:p w14:paraId="4564CEB4" w14:textId="77777777" w:rsidR="00B233B0" w:rsidRDefault="00B233B0" w:rsidP="00E54DBA">
      <w:r>
        <w:continuationSeparator/>
      </w:r>
    </w:p>
  </w:footnote>
  <w:footnote w:type="continuationNotice" w:id="1">
    <w:p w14:paraId="7B071A84" w14:textId="77777777" w:rsidR="00B233B0" w:rsidRPr="00224EFF" w:rsidRDefault="00B233B0" w:rsidP="00224EFF">
      <w:pPr>
        <w:pStyle w:val="Footer"/>
      </w:pPr>
    </w:p>
  </w:footnote>
  <w:footnote w:id="2">
    <w:p w14:paraId="320E6F5E" w14:textId="1C714873" w:rsidR="00B233B0" w:rsidRPr="009D3309" w:rsidRDefault="00B233B0" w:rsidP="00DD13A7">
      <w:pPr>
        <w:pStyle w:val="CDIfootnotes"/>
        <w:spacing w:before="0" w:beforeAutospacing="0" w:after="0" w:afterAutospacing="0"/>
      </w:pPr>
      <w:r w:rsidRPr="009D3309">
        <w:rPr>
          <w:rStyle w:val="FootnoteReference"/>
          <w:vertAlign w:val="baseline"/>
        </w:rPr>
        <w:footnoteRef/>
      </w:r>
      <w:r w:rsidRPr="009D3309">
        <w:tab/>
        <w:t xml:space="preserve">Data caveats: Based on data extracted from the National Notifiable Diseases Surveillance System (NNDSS) on </w:t>
      </w:r>
      <w:r>
        <w:t>5 May</w:t>
      </w:r>
      <w:r w:rsidRPr="009D3309">
        <w:t xml:space="preserve">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1495" w14:textId="77777777" w:rsidR="00B233B0" w:rsidRPr="00A153B6" w:rsidRDefault="00794EA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233B0">
          <w:t>Weekly epidemiological report</w:t>
        </w:r>
      </w:sdtContent>
    </w:sdt>
    <w:r w:rsidR="00B233B0">
      <w:ptab w:relativeTo="margin" w:alignment="right" w:leader="none"/>
    </w:r>
    <w:r w:rsidR="00B233B0"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6969" w14:textId="77777777" w:rsidR="00B233B0" w:rsidRPr="000A5F42" w:rsidRDefault="00B233B0"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3E3FEF"/>
    <w:multiLevelType w:val="hybridMultilevel"/>
    <w:tmpl w:val="E724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
  </w:num>
  <w:num w:numId="3">
    <w:abstractNumId w:val="6"/>
  </w:num>
  <w:num w:numId="4">
    <w:abstractNumId w:val="7"/>
  </w:num>
  <w:num w:numId="5">
    <w:abstractNumId w:val="5"/>
  </w:num>
  <w:num w:numId="6">
    <w:abstractNumId w:val="3"/>
  </w:num>
  <w:num w:numId="7">
    <w:abstractNumId w:val="9"/>
  </w:num>
  <w:num w:numId="8">
    <w:abstractNumId w:val="4"/>
  </w:num>
  <w:num w:numId="9">
    <w:abstractNumId w:val="11"/>
  </w:num>
  <w:num w:numId="10">
    <w:abstractNumId w:val="8"/>
  </w:num>
  <w:num w:numId="11">
    <w:abstractNumId w:val="0"/>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noPunctuationKerning/>
  <w:characterSpacingControl w:val="doNotCompress"/>
  <w:hdrShapeDefaults>
    <o:shapedefaults v:ext="edit" spidmax="675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AD"/>
    <w:rsid w:val="00000B5B"/>
    <w:rsid w:val="00001611"/>
    <w:rsid w:val="000062D7"/>
    <w:rsid w:val="000104A8"/>
    <w:rsid w:val="0001246E"/>
    <w:rsid w:val="000124B1"/>
    <w:rsid w:val="00012BD5"/>
    <w:rsid w:val="000155A2"/>
    <w:rsid w:val="00016FE6"/>
    <w:rsid w:val="00025857"/>
    <w:rsid w:val="000272A6"/>
    <w:rsid w:val="00031064"/>
    <w:rsid w:val="00031692"/>
    <w:rsid w:val="00032531"/>
    <w:rsid w:val="00042A49"/>
    <w:rsid w:val="00046B84"/>
    <w:rsid w:val="000471BF"/>
    <w:rsid w:val="00047B68"/>
    <w:rsid w:val="00052451"/>
    <w:rsid w:val="00052600"/>
    <w:rsid w:val="00052AC3"/>
    <w:rsid w:val="0005643C"/>
    <w:rsid w:val="0006264A"/>
    <w:rsid w:val="00063E0F"/>
    <w:rsid w:val="0006424B"/>
    <w:rsid w:val="00066F1C"/>
    <w:rsid w:val="00072AF7"/>
    <w:rsid w:val="00073D77"/>
    <w:rsid w:val="00077661"/>
    <w:rsid w:val="00081655"/>
    <w:rsid w:val="00084FC0"/>
    <w:rsid w:val="00085920"/>
    <w:rsid w:val="000864E0"/>
    <w:rsid w:val="000938CC"/>
    <w:rsid w:val="0009500D"/>
    <w:rsid w:val="000969B3"/>
    <w:rsid w:val="000A5F42"/>
    <w:rsid w:val="000B10E0"/>
    <w:rsid w:val="000B5FFF"/>
    <w:rsid w:val="000C5878"/>
    <w:rsid w:val="000C5D69"/>
    <w:rsid w:val="000D4008"/>
    <w:rsid w:val="000D48B8"/>
    <w:rsid w:val="000D4B4D"/>
    <w:rsid w:val="000D767A"/>
    <w:rsid w:val="000F17AA"/>
    <w:rsid w:val="00105DBA"/>
    <w:rsid w:val="001133EA"/>
    <w:rsid w:val="00113983"/>
    <w:rsid w:val="00113D58"/>
    <w:rsid w:val="00125A26"/>
    <w:rsid w:val="00126877"/>
    <w:rsid w:val="0013021A"/>
    <w:rsid w:val="001378A3"/>
    <w:rsid w:val="00140BCC"/>
    <w:rsid w:val="001424BB"/>
    <w:rsid w:val="001532EB"/>
    <w:rsid w:val="001538C7"/>
    <w:rsid w:val="00155582"/>
    <w:rsid w:val="00161059"/>
    <w:rsid w:val="00161590"/>
    <w:rsid w:val="001677BC"/>
    <w:rsid w:val="00167B56"/>
    <w:rsid w:val="00171CC0"/>
    <w:rsid w:val="00173122"/>
    <w:rsid w:val="00174909"/>
    <w:rsid w:val="00175494"/>
    <w:rsid w:val="00175629"/>
    <w:rsid w:val="0017693C"/>
    <w:rsid w:val="001830EC"/>
    <w:rsid w:val="00183534"/>
    <w:rsid w:val="00183ADD"/>
    <w:rsid w:val="001861ED"/>
    <w:rsid w:val="001900F8"/>
    <w:rsid w:val="0019128E"/>
    <w:rsid w:val="001942E5"/>
    <w:rsid w:val="00197D6B"/>
    <w:rsid w:val="001A2060"/>
    <w:rsid w:val="001A4A96"/>
    <w:rsid w:val="001A5D05"/>
    <w:rsid w:val="001A7206"/>
    <w:rsid w:val="001A796C"/>
    <w:rsid w:val="001B200F"/>
    <w:rsid w:val="001B2614"/>
    <w:rsid w:val="001B37B8"/>
    <w:rsid w:val="001B552F"/>
    <w:rsid w:val="001B608F"/>
    <w:rsid w:val="001C0893"/>
    <w:rsid w:val="001C1303"/>
    <w:rsid w:val="001C1696"/>
    <w:rsid w:val="001C70B2"/>
    <w:rsid w:val="001D3534"/>
    <w:rsid w:val="001D37C7"/>
    <w:rsid w:val="001D6888"/>
    <w:rsid w:val="001D7008"/>
    <w:rsid w:val="001F3318"/>
    <w:rsid w:val="001F36D9"/>
    <w:rsid w:val="001F52EB"/>
    <w:rsid w:val="001F5AE4"/>
    <w:rsid w:val="002001DA"/>
    <w:rsid w:val="0021033A"/>
    <w:rsid w:val="00210B3A"/>
    <w:rsid w:val="0021215D"/>
    <w:rsid w:val="002149E0"/>
    <w:rsid w:val="00223C1E"/>
    <w:rsid w:val="00224EFF"/>
    <w:rsid w:val="002276DC"/>
    <w:rsid w:val="00227E00"/>
    <w:rsid w:val="002307CB"/>
    <w:rsid w:val="00230956"/>
    <w:rsid w:val="00231046"/>
    <w:rsid w:val="00232AAE"/>
    <w:rsid w:val="00234F21"/>
    <w:rsid w:val="002369C4"/>
    <w:rsid w:val="002402B0"/>
    <w:rsid w:val="00242659"/>
    <w:rsid w:val="002428F7"/>
    <w:rsid w:val="0024315F"/>
    <w:rsid w:val="00243DB1"/>
    <w:rsid w:val="00244FDD"/>
    <w:rsid w:val="00250FEB"/>
    <w:rsid w:val="00252C9A"/>
    <w:rsid w:val="00256309"/>
    <w:rsid w:val="00256E31"/>
    <w:rsid w:val="00257484"/>
    <w:rsid w:val="002602A6"/>
    <w:rsid w:val="00260636"/>
    <w:rsid w:val="0026096E"/>
    <w:rsid w:val="00273024"/>
    <w:rsid w:val="00273A82"/>
    <w:rsid w:val="0027485A"/>
    <w:rsid w:val="00275C78"/>
    <w:rsid w:val="00280497"/>
    <w:rsid w:val="00280594"/>
    <w:rsid w:val="00281A81"/>
    <w:rsid w:val="00281B82"/>
    <w:rsid w:val="00281EE3"/>
    <w:rsid w:val="00284E4A"/>
    <w:rsid w:val="002A3799"/>
    <w:rsid w:val="002A3BCC"/>
    <w:rsid w:val="002A3C8E"/>
    <w:rsid w:val="002A4516"/>
    <w:rsid w:val="002A46E0"/>
    <w:rsid w:val="002A569F"/>
    <w:rsid w:val="002A7066"/>
    <w:rsid w:val="002A70B8"/>
    <w:rsid w:val="002B001E"/>
    <w:rsid w:val="002B09B7"/>
    <w:rsid w:val="002B1937"/>
    <w:rsid w:val="002B6A89"/>
    <w:rsid w:val="002B75A9"/>
    <w:rsid w:val="002C1249"/>
    <w:rsid w:val="002C166C"/>
    <w:rsid w:val="002C21B0"/>
    <w:rsid w:val="002C26A8"/>
    <w:rsid w:val="002C3CC8"/>
    <w:rsid w:val="002C5D56"/>
    <w:rsid w:val="002C7B31"/>
    <w:rsid w:val="002D08E9"/>
    <w:rsid w:val="002D581D"/>
    <w:rsid w:val="002D5998"/>
    <w:rsid w:val="002D6CC8"/>
    <w:rsid w:val="002D708B"/>
    <w:rsid w:val="002D7093"/>
    <w:rsid w:val="002E2F24"/>
    <w:rsid w:val="002E2FB3"/>
    <w:rsid w:val="002E3240"/>
    <w:rsid w:val="002E7726"/>
    <w:rsid w:val="002E7FF7"/>
    <w:rsid w:val="002F327B"/>
    <w:rsid w:val="002F3972"/>
    <w:rsid w:val="002F6AC7"/>
    <w:rsid w:val="00301626"/>
    <w:rsid w:val="0030357F"/>
    <w:rsid w:val="00303DEB"/>
    <w:rsid w:val="003049EE"/>
    <w:rsid w:val="003059EC"/>
    <w:rsid w:val="00315D9F"/>
    <w:rsid w:val="00316CCD"/>
    <w:rsid w:val="003206F9"/>
    <w:rsid w:val="00320762"/>
    <w:rsid w:val="0032369A"/>
    <w:rsid w:val="00324F7E"/>
    <w:rsid w:val="00326D11"/>
    <w:rsid w:val="003323BC"/>
    <w:rsid w:val="00332F39"/>
    <w:rsid w:val="003337B8"/>
    <w:rsid w:val="003409C2"/>
    <w:rsid w:val="00346D42"/>
    <w:rsid w:val="00346E11"/>
    <w:rsid w:val="003601C0"/>
    <w:rsid w:val="0036335A"/>
    <w:rsid w:val="003635F5"/>
    <w:rsid w:val="0036634B"/>
    <w:rsid w:val="00372A88"/>
    <w:rsid w:val="00373B11"/>
    <w:rsid w:val="003770BB"/>
    <w:rsid w:val="0038139B"/>
    <w:rsid w:val="00381A0F"/>
    <w:rsid w:val="003820F6"/>
    <w:rsid w:val="00387666"/>
    <w:rsid w:val="00387886"/>
    <w:rsid w:val="0039050E"/>
    <w:rsid w:val="003962B5"/>
    <w:rsid w:val="003A1B3A"/>
    <w:rsid w:val="003A371E"/>
    <w:rsid w:val="003A3BF8"/>
    <w:rsid w:val="003A40F5"/>
    <w:rsid w:val="003B5B8C"/>
    <w:rsid w:val="003B5FDB"/>
    <w:rsid w:val="003C037C"/>
    <w:rsid w:val="003C04CD"/>
    <w:rsid w:val="003C1379"/>
    <w:rsid w:val="003C44DC"/>
    <w:rsid w:val="003D1043"/>
    <w:rsid w:val="003D431C"/>
    <w:rsid w:val="003D5C30"/>
    <w:rsid w:val="003D79B1"/>
    <w:rsid w:val="003D7FCC"/>
    <w:rsid w:val="003E2DCC"/>
    <w:rsid w:val="003E74EE"/>
    <w:rsid w:val="003F0552"/>
    <w:rsid w:val="003F2282"/>
    <w:rsid w:val="003F3BC2"/>
    <w:rsid w:val="003F435B"/>
    <w:rsid w:val="003F51D3"/>
    <w:rsid w:val="003F616F"/>
    <w:rsid w:val="003F675E"/>
    <w:rsid w:val="00401ED1"/>
    <w:rsid w:val="0040224C"/>
    <w:rsid w:val="00402754"/>
    <w:rsid w:val="00403265"/>
    <w:rsid w:val="004120FB"/>
    <w:rsid w:val="00413EE1"/>
    <w:rsid w:val="00414B32"/>
    <w:rsid w:val="004158DE"/>
    <w:rsid w:val="004164BB"/>
    <w:rsid w:val="00421ECE"/>
    <w:rsid w:val="00422FEB"/>
    <w:rsid w:val="0042435E"/>
    <w:rsid w:val="00426C17"/>
    <w:rsid w:val="004315F5"/>
    <w:rsid w:val="00433456"/>
    <w:rsid w:val="00433DFA"/>
    <w:rsid w:val="00435D67"/>
    <w:rsid w:val="00442D81"/>
    <w:rsid w:val="00444C2B"/>
    <w:rsid w:val="00447B90"/>
    <w:rsid w:val="004518D6"/>
    <w:rsid w:val="00456585"/>
    <w:rsid w:val="00464A58"/>
    <w:rsid w:val="00465D9D"/>
    <w:rsid w:val="00465E56"/>
    <w:rsid w:val="00473A06"/>
    <w:rsid w:val="00473D2D"/>
    <w:rsid w:val="0047430A"/>
    <w:rsid w:val="004815BD"/>
    <w:rsid w:val="00483AE6"/>
    <w:rsid w:val="00485236"/>
    <w:rsid w:val="0048755B"/>
    <w:rsid w:val="00492250"/>
    <w:rsid w:val="00492726"/>
    <w:rsid w:val="00493913"/>
    <w:rsid w:val="004963F9"/>
    <w:rsid w:val="00497B55"/>
    <w:rsid w:val="004A051F"/>
    <w:rsid w:val="004A1C24"/>
    <w:rsid w:val="004A1CD0"/>
    <w:rsid w:val="004A2125"/>
    <w:rsid w:val="004A38F6"/>
    <w:rsid w:val="004A451A"/>
    <w:rsid w:val="004A666B"/>
    <w:rsid w:val="004B14A7"/>
    <w:rsid w:val="004B30C1"/>
    <w:rsid w:val="004B4EB6"/>
    <w:rsid w:val="004C00B6"/>
    <w:rsid w:val="004C083C"/>
    <w:rsid w:val="004C1E3B"/>
    <w:rsid w:val="004C4E9D"/>
    <w:rsid w:val="004C5281"/>
    <w:rsid w:val="004C67C6"/>
    <w:rsid w:val="004C704E"/>
    <w:rsid w:val="004D022B"/>
    <w:rsid w:val="004D29DE"/>
    <w:rsid w:val="004D55EB"/>
    <w:rsid w:val="004E15A9"/>
    <w:rsid w:val="004E2631"/>
    <w:rsid w:val="004F09D9"/>
    <w:rsid w:val="004F1189"/>
    <w:rsid w:val="004F1568"/>
    <w:rsid w:val="004F6AC3"/>
    <w:rsid w:val="00503E06"/>
    <w:rsid w:val="00503EBA"/>
    <w:rsid w:val="00505FEF"/>
    <w:rsid w:val="00507889"/>
    <w:rsid w:val="00510EAC"/>
    <w:rsid w:val="005135DF"/>
    <w:rsid w:val="00521202"/>
    <w:rsid w:val="00524C9C"/>
    <w:rsid w:val="00533EC8"/>
    <w:rsid w:val="00536DFB"/>
    <w:rsid w:val="005426ED"/>
    <w:rsid w:val="00542A57"/>
    <w:rsid w:val="00543321"/>
    <w:rsid w:val="00546D7D"/>
    <w:rsid w:val="005527A9"/>
    <w:rsid w:val="00554991"/>
    <w:rsid w:val="005555C9"/>
    <w:rsid w:val="0055567B"/>
    <w:rsid w:val="00565974"/>
    <w:rsid w:val="005678DC"/>
    <w:rsid w:val="005732C0"/>
    <w:rsid w:val="0057336D"/>
    <w:rsid w:val="0057489A"/>
    <w:rsid w:val="00574ACF"/>
    <w:rsid w:val="0057585A"/>
    <w:rsid w:val="0057762C"/>
    <w:rsid w:val="00581588"/>
    <w:rsid w:val="00582A6A"/>
    <w:rsid w:val="00584787"/>
    <w:rsid w:val="0058540B"/>
    <w:rsid w:val="00587C87"/>
    <w:rsid w:val="00590B80"/>
    <w:rsid w:val="00597000"/>
    <w:rsid w:val="005A02CE"/>
    <w:rsid w:val="005A0D64"/>
    <w:rsid w:val="005A2198"/>
    <w:rsid w:val="005A38CF"/>
    <w:rsid w:val="005A45C7"/>
    <w:rsid w:val="005B1DAA"/>
    <w:rsid w:val="005B3134"/>
    <w:rsid w:val="005B4E61"/>
    <w:rsid w:val="005B595A"/>
    <w:rsid w:val="005B62B4"/>
    <w:rsid w:val="005B66C2"/>
    <w:rsid w:val="005B794C"/>
    <w:rsid w:val="005C73FB"/>
    <w:rsid w:val="005D2465"/>
    <w:rsid w:val="005D6EB9"/>
    <w:rsid w:val="005E33DD"/>
    <w:rsid w:val="005E4229"/>
    <w:rsid w:val="005E540E"/>
    <w:rsid w:val="005E55FB"/>
    <w:rsid w:val="005E604D"/>
    <w:rsid w:val="005F01EE"/>
    <w:rsid w:val="005F023A"/>
    <w:rsid w:val="005F16BB"/>
    <w:rsid w:val="005F3141"/>
    <w:rsid w:val="005F79C4"/>
    <w:rsid w:val="006059A0"/>
    <w:rsid w:val="00607115"/>
    <w:rsid w:val="006150CA"/>
    <w:rsid w:val="00617475"/>
    <w:rsid w:val="00620768"/>
    <w:rsid w:val="0062594B"/>
    <w:rsid w:val="0062641D"/>
    <w:rsid w:val="006304AF"/>
    <w:rsid w:val="00630F30"/>
    <w:rsid w:val="00631406"/>
    <w:rsid w:val="006324FF"/>
    <w:rsid w:val="0063364F"/>
    <w:rsid w:val="00634FCA"/>
    <w:rsid w:val="006351D6"/>
    <w:rsid w:val="00636E0D"/>
    <w:rsid w:val="00637963"/>
    <w:rsid w:val="0064142F"/>
    <w:rsid w:val="00643CB4"/>
    <w:rsid w:val="00645958"/>
    <w:rsid w:val="00650D81"/>
    <w:rsid w:val="00656427"/>
    <w:rsid w:val="00660255"/>
    <w:rsid w:val="00661351"/>
    <w:rsid w:val="00664CFE"/>
    <w:rsid w:val="00672381"/>
    <w:rsid w:val="00673EB1"/>
    <w:rsid w:val="00681BB2"/>
    <w:rsid w:val="006828AB"/>
    <w:rsid w:val="006850AA"/>
    <w:rsid w:val="00685DE2"/>
    <w:rsid w:val="00687695"/>
    <w:rsid w:val="00692B34"/>
    <w:rsid w:val="00693582"/>
    <w:rsid w:val="006942EF"/>
    <w:rsid w:val="006971F3"/>
    <w:rsid w:val="006B01F2"/>
    <w:rsid w:val="006B39B3"/>
    <w:rsid w:val="006B3B37"/>
    <w:rsid w:val="006B48FF"/>
    <w:rsid w:val="006C2275"/>
    <w:rsid w:val="006C74A3"/>
    <w:rsid w:val="006D12F5"/>
    <w:rsid w:val="006D1381"/>
    <w:rsid w:val="006D31BC"/>
    <w:rsid w:val="006D36E8"/>
    <w:rsid w:val="006E30CD"/>
    <w:rsid w:val="006E57CC"/>
    <w:rsid w:val="006E7943"/>
    <w:rsid w:val="006F1242"/>
    <w:rsid w:val="006F24EA"/>
    <w:rsid w:val="006F48B9"/>
    <w:rsid w:val="006F7F44"/>
    <w:rsid w:val="00704CA9"/>
    <w:rsid w:val="00707DD1"/>
    <w:rsid w:val="0071048D"/>
    <w:rsid w:val="00710F86"/>
    <w:rsid w:val="007110AF"/>
    <w:rsid w:val="00711166"/>
    <w:rsid w:val="007111A8"/>
    <w:rsid w:val="00713506"/>
    <w:rsid w:val="00717764"/>
    <w:rsid w:val="00731BC3"/>
    <w:rsid w:val="00731BF0"/>
    <w:rsid w:val="00732B0D"/>
    <w:rsid w:val="00734C3D"/>
    <w:rsid w:val="00741192"/>
    <w:rsid w:val="007431BC"/>
    <w:rsid w:val="00743A33"/>
    <w:rsid w:val="00746080"/>
    <w:rsid w:val="0075144A"/>
    <w:rsid w:val="007530B0"/>
    <w:rsid w:val="00755480"/>
    <w:rsid w:val="00757817"/>
    <w:rsid w:val="00764884"/>
    <w:rsid w:val="00777CAA"/>
    <w:rsid w:val="007858D6"/>
    <w:rsid w:val="00785DA5"/>
    <w:rsid w:val="00786329"/>
    <w:rsid w:val="007866E9"/>
    <w:rsid w:val="00790141"/>
    <w:rsid w:val="007907F3"/>
    <w:rsid w:val="00792C7D"/>
    <w:rsid w:val="00794744"/>
    <w:rsid w:val="00794A4D"/>
    <w:rsid w:val="00794EAF"/>
    <w:rsid w:val="00795DC2"/>
    <w:rsid w:val="00795E87"/>
    <w:rsid w:val="007A204D"/>
    <w:rsid w:val="007A5234"/>
    <w:rsid w:val="007B0AD2"/>
    <w:rsid w:val="007B5F2D"/>
    <w:rsid w:val="007B7854"/>
    <w:rsid w:val="007C2AC0"/>
    <w:rsid w:val="007C56A1"/>
    <w:rsid w:val="007C6454"/>
    <w:rsid w:val="007C67CD"/>
    <w:rsid w:val="007D1498"/>
    <w:rsid w:val="007D2B6F"/>
    <w:rsid w:val="007E01E0"/>
    <w:rsid w:val="007E07F5"/>
    <w:rsid w:val="007E10A6"/>
    <w:rsid w:val="007E2D5C"/>
    <w:rsid w:val="007E34FA"/>
    <w:rsid w:val="007E72FC"/>
    <w:rsid w:val="007F0B93"/>
    <w:rsid w:val="007F1115"/>
    <w:rsid w:val="007F2ECA"/>
    <w:rsid w:val="00800884"/>
    <w:rsid w:val="00811708"/>
    <w:rsid w:val="00813839"/>
    <w:rsid w:val="00815016"/>
    <w:rsid w:val="00816B90"/>
    <w:rsid w:val="00817799"/>
    <w:rsid w:val="008227DD"/>
    <w:rsid w:val="00822F5F"/>
    <w:rsid w:val="008236DB"/>
    <w:rsid w:val="00823AFB"/>
    <w:rsid w:val="00824FD3"/>
    <w:rsid w:val="00826589"/>
    <w:rsid w:val="00834BCC"/>
    <w:rsid w:val="00835AF9"/>
    <w:rsid w:val="008365BD"/>
    <w:rsid w:val="008433CE"/>
    <w:rsid w:val="00850D54"/>
    <w:rsid w:val="00855D73"/>
    <w:rsid w:val="00860A4B"/>
    <w:rsid w:val="00864EC0"/>
    <w:rsid w:val="00867044"/>
    <w:rsid w:val="008714B0"/>
    <w:rsid w:val="00876331"/>
    <w:rsid w:val="00880726"/>
    <w:rsid w:val="00884804"/>
    <w:rsid w:val="00885347"/>
    <w:rsid w:val="008900D2"/>
    <w:rsid w:val="008923E9"/>
    <w:rsid w:val="0089256A"/>
    <w:rsid w:val="008A180D"/>
    <w:rsid w:val="008A3544"/>
    <w:rsid w:val="008A4AB1"/>
    <w:rsid w:val="008A7C36"/>
    <w:rsid w:val="008B48B8"/>
    <w:rsid w:val="008B5348"/>
    <w:rsid w:val="008B58F8"/>
    <w:rsid w:val="008C0712"/>
    <w:rsid w:val="008C4520"/>
    <w:rsid w:val="008C4CEB"/>
    <w:rsid w:val="008C5F09"/>
    <w:rsid w:val="008D43BC"/>
    <w:rsid w:val="008D470F"/>
    <w:rsid w:val="008D5C3E"/>
    <w:rsid w:val="008E1F8F"/>
    <w:rsid w:val="008E4768"/>
    <w:rsid w:val="008E4B25"/>
    <w:rsid w:val="008E6002"/>
    <w:rsid w:val="008E6975"/>
    <w:rsid w:val="008E761E"/>
    <w:rsid w:val="008F1E29"/>
    <w:rsid w:val="008F34C4"/>
    <w:rsid w:val="008F628D"/>
    <w:rsid w:val="008F77B3"/>
    <w:rsid w:val="009008F5"/>
    <w:rsid w:val="00904CC1"/>
    <w:rsid w:val="009066AF"/>
    <w:rsid w:val="00906B85"/>
    <w:rsid w:val="00910300"/>
    <w:rsid w:val="00910E27"/>
    <w:rsid w:val="00911389"/>
    <w:rsid w:val="009116D6"/>
    <w:rsid w:val="00911C40"/>
    <w:rsid w:val="00912050"/>
    <w:rsid w:val="00912DA8"/>
    <w:rsid w:val="00912E48"/>
    <w:rsid w:val="00917312"/>
    <w:rsid w:val="0092004B"/>
    <w:rsid w:val="00922F17"/>
    <w:rsid w:val="00923BB1"/>
    <w:rsid w:val="0092746F"/>
    <w:rsid w:val="0093062F"/>
    <w:rsid w:val="00935A13"/>
    <w:rsid w:val="00935DC9"/>
    <w:rsid w:val="009446C0"/>
    <w:rsid w:val="009459F4"/>
    <w:rsid w:val="00946527"/>
    <w:rsid w:val="00957796"/>
    <w:rsid w:val="009607FD"/>
    <w:rsid w:val="0096082E"/>
    <w:rsid w:val="00961347"/>
    <w:rsid w:val="0096139D"/>
    <w:rsid w:val="009622DD"/>
    <w:rsid w:val="00962F1F"/>
    <w:rsid w:val="00964CDE"/>
    <w:rsid w:val="00967410"/>
    <w:rsid w:val="00967486"/>
    <w:rsid w:val="00967D73"/>
    <w:rsid w:val="009702FA"/>
    <w:rsid w:val="00972C75"/>
    <w:rsid w:val="00976237"/>
    <w:rsid w:val="00976BF7"/>
    <w:rsid w:val="0098119A"/>
    <w:rsid w:val="0098379C"/>
    <w:rsid w:val="00984AAF"/>
    <w:rsid w:val="00984F73"/>
    <w:rsid w:val="0098734B"/>
    <w:rsid w:val="00991B09"/>
    <w:rsid w:val="00993CB2"/>
    <w:rsid w:val="009A27BE"/>
    <w:rsid w:val="009A5166"/>
    <w:rsid w:val="009A6DB7"/>
    <w:rsid w:val="009A76F8"/>
    <w:rsid w:val="009B1BDE"/>
    <w:rsid w:val="009B2128"/>
    <w:rsid w:val="009B2B83"/>
    <w:rsid w:val="009B4D90"/>
    <w:rsid w:val="009B6736"/>
    <w:rsid w:val="009C0F25"/>
    <w:rsid w:val="009C1824"/>
    <w:rsid w:val="009C49F8"/>
    <w:rsid w:val="009C6213"/>
    <w:rsid w:val="009D3309"/>
    <w:rsid w:val="009D77CC"/>
    <w:rsid w:val="009E1291"/>
    <w:rsid w:val="009E2423"/>
    <w:rsid w:val="009E4A7F"/>
    <w:rsid w:val="009E55D7"/>
    <w:rsid w:val="009E5C3E"/>
    <w:rsid w:val="009F287E"/>
    <w:rsid w:val="009F4150"/>
    <w:rsid w:val="009F5665"/>
    <w:rsid w:val="009F5DAD"/>
    <w:rsid w:val="00A01BCA"/>
    <w:rsid w:val="00A02480"/>
    <w:rsid w:val="00A10458"/>
    <w:rsid w:val="00A12377"/>
    <w:rsid w:val="00A153B6"/>
    <w:rsid w:val="00A164D5"/>
    <w:rsid w:val="00A235B6"/>
    <w:rsid w:val="00A25CC8"/>
    <w:rsid w:val="00A273C3"/>
    <w:rsid w:val="00A277B4"/>
    <w:rsid w:val="00A30C37"/>
    <w:rsid w:val="00A332FC"/>
    <w:rsid w:val="00A33CEB"/>
    <w:rsid w:val="00A33E42"/>
    <w:rsid w:val="00A36421"/>
    <w:rsid w:val="00A36BE0"/>
    <w:rsid w:val="00A36C65"/>
    <w:rsid w:val="00A41BBE"/>
    <w:rsid w:val="00A45BDD"/>
    <w:rsid w:val="00A467C5"/>
    <w:rsid w:val="00A46A0A"/>
    <w:rsid w:val="00A5253C"/>
    <w:rsid w:val="00A546AF"/>
    <w:rsid w:val="00A553F8"/>
    <w:rsid w:val="00A645CC"/>
    <w:rsid w:val="00A6708F"/>
    <w:rsid w:val="00A71BF6"/>
    <w:rsid w:val="00A740CC"/>
    <w:rsid w:val="00A754B8"/>
    <w:rsid w:val="00A86F9A"/>
    <w:rsid w:val="00A90876"/>
    <w:rsid w:val="00AA09E1"/>
    <w:rsid w:val="00AA35E6"/>
    <w:rsid w:val="00AA50B6"/>
    <w:rsid w:val="00AB0205"/>
    <w:rsid w:val="00AB02BD"/>
    <w:rsid w:val="00AB3472"/>
    <w:rsid w:val="00AB37AD"/>
    <w:rsid w:val="00AB4BA8"/>
    <w:rsid w:val="00AB659C"/>
    <w:rsid w:val="00AC0E56"/>
    <w:rsid w:val="00AD0762"/>
    <w:rsid w:val="00AD59C3"/>
    <w:rsid w:val="00AD5D6F"/>
    <w:rsid w:val="00AD75F9"/>
    <w:rsid w:val="00AE4452"/>
    <w:rsid w:val="00AE7C38"/>
    <w:rsid w:val="00AF7157"/>
    <w:rsid w:val="00B01F99"/>
    <w:rsid w:val="00B02B37"/>
    <w:rsid w:val="00B05276"/>
    <w:rsid w:val="00B132DB"/>
    <w:rsid w:val="00B13D0E"/>
    <w:rsid w:val="00B15231"/>
    <w:rsid w:val="00B15568"/>
    <w:rsid w:val="00B15E8E"/>
    <w:rsid w:val="00B175F4"/>
    <w:rsid w:val="00B233B0"/>
    <w:rsid w:val="00B31427"/>
    <w:rsid w:val="00B33861"/>
    <w:rsid w:val="00B33B64"/>
    <w:rsid w:val="00B36C8C"/>
    <w:rsid w:val="00B379E6"/>
    <w:rsid w:val="00B40DE2"/>
    <w:rsid w:val="00B41990"/>
    <w:rsid w:val="00B44D76"/>
    <w:rsid w:val="00B50210"/>
    <w:rsid w:val="00B52FD5"/>
    <w:rsid w:val="00B53955"/>
    <w:rsid w:val="00B542CD"/>
    <w:rsid w:val="00B61596"/>
    <w:rsid w:val="00B624BC"/>
    <w:rsid w:val="00B62FB0"/>
    <w:rsid w:val="00B6408A"/>
    <w:rsid w:val="00B66475"/>
    <w:rsid w:val="00B67C0C"/>
    <w:rsid w:val="00B714B8"/>
    <w:rsid w:val="00B82C2C"/>
    <w:rsid w:val="00B83136"/>
    <w:rsid w:val="00B846C9"/>
    <w:rsid w:val="00B84B46"/>
    <w:rsid w:val="00B852A1"/>
    <w:rsid w:val="00B8720B"/>
    <w:rsid w:val="00B876EF"/>
    <w:rsid w:val="00B93BD4"/>
    <w:rsid w:val="00B96676"/>
    <w:rsid w:val="00BA4697"/>
    <w:rsid w:val="00BA54FF"/>
    <w:rsid w:val="00BA5FA5"/>
    <w:rsid w:val="00BB2C6E"/>
    <w:rsid w:val="00BB528E"/>
    <w:rsid w:val="00BB5378"/>
    <w:rsid w:val="00BB5FC4"/>
    <w:rsid w:val="00BC0BD3"/>
    <w:rsid w:val="00BC12B7"/>
    <w:rsid w:val="00BC2F84"/>
    <w:rsid w:val="00BC4E13"/>
    <w:rsid w:val="00BC4E99"/>
    <w:rsid w:val="00BC6C66"/>
    <w:rsid w:val="00BD0107"/>
    <w:rsid w:val="00BD66E3"/>
    <w:rsid w:val="00BE0C33"/>
    <w:rsid w:val="00BE262C"/>
    <w:rsid w:val="00BE38A6"/>
    <w:rsid w:val="00BE6352"/>
    <w:rsid w:val="00BE6C3D"/>
    <w:rsid w:val="00BF17FA"/>
    <w:rsid w:val="00BF48D4"/>
    <w:rsid w:val="00C011C9"/>
    <w:rsid w:val="00C03622"/>
    <w:rsid w:val="00C07606"/>
    <w:rsid w:val="00C12542"/>
    <w:rsid w:val="00C16A67"/>
    <w:rsid w:val="00C21DAF"/>
    <w:rsid w:val="00C224FF"/>
    <w:rsid w:val="00C24725"/>
    <w:rsid w:val="00C24D08"/>
    <w:rsid w:val="00C30BA9"/>
    <w:rsid w:val="00C32135"/>
    <w:rsid w:val="00C3541E"/>
    <w:rsid w:val="00C36A8F"/>
    <w:rsid w:val="00C42FFA"/>
    <w:rsid w:val="00C507D8"/>
    <w:rsid w:val="00C52796"/>
    <w:rsid w:val="00C52EB9"/>
    <w:rsid w:val="00C61179"/>
    <w:rsid w:val="00C62EAC"/>
    <w:rsid w:val="00C63010"/>
    <w:rsid w:val="00C63241"/>
    <w:rsid w:val="00C63F9F"/>
    <w:rsid w:val="00C64DD6"/>
    <w:rsid w:val="00C7076B"/>
    <w:rsid w:val="00C70970"/>
    <w:rsid w:val="00C7142F"/>
    <w:rsid w:val="00C71FF5"/>
    <w:rsid w:val="00C72FC6"/>
    <w:rsid w:val="00C76B17"/>
    <w:rsid w:val="00C7723C"/>
    <w:rsid w:val="00C838F5"/>
    <w:rsid w:val="00C90B35"/>
    <w:rsid w:val="00C94E42"/>
    <w:rsid w:val="00CA1AF4"/>
    <w:rsid w:val="00CA4DC9"/>
    <w:rsid w:val="00CA537D"/>
    <w:rsid w:val="00CA6068"/>
    <w:rsid w:val="00CB15E1"/>
    <w:rsid w:val="00CB2617"/>
    <w:rsid w:val="00CB29B6"/>
    <w:rsid w:val="00CB3D46"/>
    <w:rsid w:val="00CB5EF3"/>
    <w:rsid w:val="00CB751B"/>
    <w:rsid w:val="00CB7D3A"/>
    <w:rsid w:val="00CC05C1"/>
    <w:rsid w:val="00CC08F8"/>
    <w:rsid w:val="00CC0B23"/>
    <w:rsid w:val="00CC43FD"/>
    <w:rsid w:val="00CC7866"/>
    <w:rsid w:val="00CD1A87"/>
    <w:rsid w:val="00CD3056"/>
    <w:rsid w:val="00CD35F3"/>
    <w:rsid w:val="00CD5C93"/>
    <w:rsid w:val="00CD6873"/>
    <w:rsid w:val="00CD6E6A"/>
    <w:rsid w:val="00CD7F55"/>
    <w:rsid w:val="00CE342B"/>
    <w:rsid w:val="00CE6E91"/>
    <w:rsid w:val="00CE7F93"/>
    <w:rsid w:val="00CF284A"/>
    <w:rsid w:val="00CF2A6F"/>
    <w:rsid w:val="00CF320C"/>
    <w:rsid w:val="00CF3A4B"/>
    <w:rsid w:val="00CF4001"/>
    <w:rsid w:val="00CF5571"/>
    <w:rsid w:val="00D0131D"/>
    <w:rsid w:val="00D05837"/>
    <w:rsid w:val="00D06BF4"/>
    <w:rsid w:val="00D12D8A"/>
    <w:rsid w:val="00D138AF"/>
    <w:rsid w:val="00D13E0C"/>
    <w:rsid w:val="00D25249"/>
    <w:rsid w:val="00D25896"/>
    <w:rsid w:val="00D34F4F"/>
    <w:rsid w:val="00D35620"/>
    <w:rsid w:val="00D373A1"/>
    <w:rsid w:val="00D37854"/>
    <w:rsid w:val="00D37C0F"/>
    <w:rsid w:val="00D45661"/>
    <w:rsid w:val="00D45943"/>
    <w:rsid w:val="00D45E96"/>
    <w:rsid w:val="00D47D22"/>
    <w:rsid w:val="00D51865"/>
    <w:rsid w:val="00D51D0C"/>
    <w:rsid w:val="00D5406F"/>
    <w:rsid w:val="00D61149"/>
    <w:rsid w:val="00D61F1C"/>
    <w:rsid w:val="00D639BA"/>
    <w:rsid w:val="00D64F4C"/>
    <w:rsid w:val="00D6571F"/>
    <w:rsid w:val="00D70262"/>
    <w:rsid w:val="00D74140"/>
    <w:rsid w:val="00D821FB"/>
    <w:rsid w:val="00D85214"/>
    <w:rsid w:val="00D87E52"/>
    <w:rsid w:val="00D919BA"/>
    <w:rsid w:val="00D92F18"/>
    <w:rsid w:val="00DA3585"/>
    <w:rsid w:val="00DA6E56"/>
    <w:rsid w:val="00DC25A6"/>
    <w:rsid w:val="00DC4680"/>
    <w:rsid w:val="00DC573F"/>
    <w:rsid w:val="00DC6705"/>
    <w:rsid w:val="00DC7215"/>
    <w:rsid w:val="00DD13A7"/>
    <w:rsid w:val="00DD2DE8"/>
    <w:rsid w:val="00DD509D"/>
    <w:rsid w:val="00DD658A"/>
    <w:rsid w:val="00DD7E21"/>
    <w:rsid w:val="00DE1E5D"/>
    <w:rsid w:val="00DE38B4"/>
    <w:rsid w:val="00DE5D02"/>
    <w:rsid w:val="00DF0701"/>
    <w:rsid w:val="00DF6807"/>
    <w:rsid w:val="00E005A9"/>
    <w:rsid w:val="00E0377A"/>
    <w:rsid w:val="00E0475A"/>
    <w:rsid w:val="00E1166E"/>
    <w:rsid w:val="00E15DD8"/>
    <w:rsid w:val="00E16682"/>
    <w:rsid w:val="00E2018F"/>
    <w:rsid w:val="00E22184"/>
    <w:rsid w:val="00E24DC0"/>
    <w:rsid w:val="00E2519C"/>
    <w:rsid w:val="00E25F2A"/>
    <w:rsid w:val="00E32116"/>
    <w:rsid w:val="00E32E80"/>
    <w:rsid w:val="00E35B1A"/>
    <w:rsid w:val="00E37900"/>
    <w:rsid w:val="00E41455"/>
    <w:rsid w:val="00E41A41"/>
    <w:rsid w:val="00E4281B"/>
    <w:rsid w:val="00E42AD2"/>
    <w:rsid w:val="00E4321F"/>
    <w:rsid w:val="00E43E48"/>
    <w:rsid w:val="00E4487D"/>
    <w:rsid w:val="00E467E4"/>
    <w:rsid w:val="00E50856"/>
    <w:rsid w:val="00E538CC"/>
    <w:rsid w:val="00E54DBA"/>
    <w:rsid w:val="00E55803"/>
    <w:rsid w:val="00E602AE"/>
    <w:rsid w:val="00E63D7C"/>
    <w:rsid w:val="00E6405D"/>
    <w:rsid w:val="00E640D5"/>
    <w:rsid w:val="00E66E2E"/>
    <w:rsid w:val="00E6755C"/>
    <w:rsid w:val="00E67691"/>
    <w:rsid w:val="00E70A18"/>
    <w:rsid w:val="00E71CB7"/>
    <w:rsid w:val="00E735DB"/>
    <w:rsid w:val="00E736C6"/>
    <w:rsid w:val="00E73AA8"/>
    <w:rsid w:val="00E76A8C"/>
    <w:rsid w:val="00E8193E"/>
    <w:rsid w:val="00E83A00"/>
    <w:rsid w:val="00E83C5E"/>
    <w:rsid w:val="00E91509"/>
    <w:rsid w:val="00E92237"/>
    <w:rsid w:val="00E92905"/>
    <w:rsid w:val="00E951EF"/>
    <w:rsid w:val="00EA3D54"/>
    <w:rsid w:val="00EA4A55"/>
    <w:rsid w:val="00EA56D9"/>
    <w:rsid w:val="00EA5CE3"/>
    <w:rsid w:val="00EA7CBE"/>
    <w:rsid w:val="00EB20A0"/>
    <w:rsid w:val="00EB4F41"/>
    <w:rsid w:val="00EB51C1"/>
    <w:rsid w:val="00EB5AE1"/>
    <w:rsid w:val="00EB5E0B"/>
    <w:rsid w:val="00EC07BD"/>
    <w:rsid w:val="00EC2171"/>
    <w:rsid w:val="00EC275A"/>
    <w:rsid w:val="00ED442D"/>
    <w:rsid w:val="00ED70C2"/>
    <w:rsid w:val="00EE18FF"/>
    <w:rsid w:val="00EE25D5"/>
    <w:rsid w:val="00EE489F"/>
    <w:rsid w:val="00EE6419"/>
    <w:rsid w:val="00EF0E4D"/>
    <w:rsid w:val="00EF137C"/>
    <w:rsid w:val="00EF3861"/>
    <w:rsid w:val="00F03E4B"/>
    <w:rsid w:val="00F05828"/>
    <w:rsid w:val="00F0647F"/>
    <w:rsid w:val="00F10CE3"/>
    <w:rsid w:val="00F126AE"/>
    <w:rsid w:val="00F1345F"/>
    <w:rsid w:val="00F13AC5"/>
    <w:rsid w:val="00F14F3B"/>
    <w:rsid w:val="00F16362"/>
    <w:rsid w:val="00F207C7"/>
    <w:rsid w:val="00F24CE5"/>
    <w:rsid w:val="00F32847"/>
    <w:rsid w:val="00F36B6D"/>
    <w:rsid w:val="00F43FA3"/>
    <w:rsid w:val="00F475E8"/>
    <w:rsid w:val="00F519BE"/>
    <w:rsid w:val="00F52045"/>
    <w:rsid w:val="00F554C3"/>
    <w:rsid w:val="00F55648"/>
    <w:rsid w:val="00F65CA1"/>
    <w:rsid w:val="00F67724"/>
    <w:rsid w:val="00F70046"/>
    <w:rsid w:val="00F72330"/>
    <w:rsid w:val="00F72D09"/>
    <w:rsid w:val="00F748C2"/>
    <w:rsid w:val="00F767C7"/>
    <w:rsid w:val="00F76C5C"/>
    <w:rsid w:val="00F81EF3"/>
    <w:rsid w:val="00F840CF"/>
    <w:rsid w:val="00F84496"/>
    <w:rsid w:val="00F85BDE"/>
    <w:rsid w:val="00F85DCB"/>
    <w:rsid w:val="00F85FFE"/>
    <w:rsid w:val="00F86CA6"/>
    <w:rsid w:val="00F86F9C"/>
    <w:rsid w:val="00F877CE"/>
    <w:rsid w:val="00F90D76"/>
    <w:rsid w:val="00F91DC6"/>
    <w:rsid w:val="00F9258B"/>
    <w:rsid w:val="00FA7AD4"/>
    <w:rsid w:val="00FB38E5"/>
    <w:rsid w:val="00FB4CAE"/>
    <w:rsid w:val="00FC002E"/>
    <w:rsid w:val="00FC2733"/>
    <w:rsid w:val="00FC309A"/>
    <w:rsid w:val="00FC3102"/>
    <w:rsid w:val="00FC3E3C"/>
    <w:rsid w:val="00FC4C23"/>
    <w:rsid w:val="00FC586D"/>
    <w:rsid w:val="00FC642E"/>
    <w:rsid w:val="00FC6AD5"/>
    <w:rsid w:val="00FC7BBC"/>
    <w:rsid w:val="00FE106B"/>
    <w:rsid w:val="00FE2AE4"/>
    <w:rsid w:val="00FE4A45"/>
    <w:rsid w:val="00FE689F"/>
    <w:rsid w:val="00FE7809"/>
    <w:rsid w:val="00FF0858"/>
    <w:rsid w:val="00FF27A9"/>
    <w:rsid w:val="00FF408B"/>
    <w:rsid w:val="00FF54B9"/>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 w:type="table" w:customStyle="1" w:styleId="CDI-StandardTable1">
    <w:name w:val="CDI - Standard Table1"/>
    <w:basedOn w:val="TableNormal"/>
    <w:uiPriority w:val="99"/>
    <w:rsid w:val="00AB659C"/>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5726821">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89897621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5402065">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6785DC-86BE-46AF-86EB-E37FF3EE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4</TotalTime>
  <Pages>28</Pages>
  <Words>6940</Words>
  <Characters>41803</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14: Reporting week ending 23:59 AEST 3 May 2020</vt:lpstr>
    </vt:vector>
  </TitlesOfParts>
  <Company>Australian Government, Department of Health</Company>
  <LinksUpToDate>false</LinksUpToDate>
  <CharactersWithSpaces>48646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14: Reporting week ending 23:59 AEST 3 May 2020</dc:title>
  <dc:subject>This is the fourteenth epidemiological report for coronavirus disease 2019 (COVID-19), reported in Australia as at 23:59 Australian Eastern Standard Time [AEST] 3 May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7</cp:revision>
  <cp:lastPrinted>2020-04-29T00:49:00Z</cp:lastPrinted>
  <dcterms:created xsi:type="dcterms:W3CDTF">2020-05-08T03:29:00Z</dcterms:created>
  <dcterms:modified xsi:type="dcterms:W3CDTF">2020-05-08T04:27:00Z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8/5/2020</vt:lpwstr>
  </property>
  <property fmtid="{D5CDD505-2E9C-101B-9397-08002B2CF9AE}" pid="5" name="DOI">
    <vt:lpwstr>https://doi.org/10.33321/cdi.2020.44.42</vt:lpwstr>
  </property>
</Properties>
</file>